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DFF7F1" w14:textId="77777777" w:rsidR="002A016F" w:rsidRDefault="002A016F" w:rsidP="00443382">
      <w:pPr>
        <w:spacing w:line="240" w:lineRule="auto"/>
        <w:ind w:left="357" w:firstLine="0"/>
        <w:contextualSpacing/>
        <w:jc w:val="center"/>
        <w:rPr>
          <w:rFonts w:ascii="Arial" w:eastAsia="Calibri" w:hAnsi="Arial" w:cs="Arial"/>
          <w:b/>
          <w:szCs w:val="22"/>
          <w:lang w:eastAsia="en-US"/>
        </w:rPr>
      </w:pPr>
    </w:p>
    <w:p w14:paraId="593796E4" w14:textId="77777777" w:rsidR="002A016F" w:rsidRDefault="002A016F" w:rsidP="00443382">
      <w:pPr>
        <w:spacing w:line="240" w:lineRule="auto"/>
        <w:ind w:left="357" w:firstLine="0"/>
        <w:contextualSpacing/>
        <w:jc w:val="center"/>
        <w:rPr>
          <w:rFonts w:ascii="Arial" w:eastAsia="Calibri" w:hAnsi="Arial" w:cs="Arial"/>
          <w:b/>
          <w:szCs w:val="22"/>
          <w:lang w:eastAsia="en-US"/>
        </w:rPr>
      </w:pPr>
    </w:p>
    <w:p w14:paraId="44A48776" w14:textId="77777777" w:rsidR="00443382" w:rsidRPr="00443382" w:rsidRDefault="00443382" w:rsidP="00443382">
      <w:pPr>
        <w:spacing w:line="240" w:lineRule="auto"/>
        <w:ind w:left="357" w:firstLine="0"/>
        <w:contextualSpacing/>
        <w:jc w:val="center"/>
        <w:rPr>
          <w:rFonts w:ascii="Arial" w:eastAsia="Calibri" w:hAnsi="Arial" w:cs="Arial"/>
          <w:b/>
          <w:szCs w:val="22"/>
          <w:lang w:eastAsia="en-US"/>
        </w:rPr>
      </w:pPr>
      <w:r w:rsidRPr="00443382">
        <w:rPr>
          <w:rFonts w:ascii="Arial" w:eastAsia="Calibri" w:hAnsi="Arial" w:cs="Arial"/>
          <w:b/>
          <w:szCs w:val="22"/>
          <w:lang w:eastAsia="en-US"/>
        </w:rPr>
        <w:t>Avaliação de Desempenho do Pessoal Docente</w:t>
      </w:r>
    </w:p>
    <w:p w14:paraId="76EDA383" w14:textId="77777777" w:rsidR="002A016F" w:rsidRPr="00FE7813" w:rsidRDefault="002A016F" w:rsidP="00443382">
      <w:pPr>
        <w:spacing w:line="240" w:lineRule="auto"/>
        <w:ind w:left="357" w:firstLine="0"/>
        <w:contextualSpacing/>
        <w:jc w:val="center"/>
        <w:rPr>
          <w:rFonts w:ascii="Arial" w:eastAsia="Calibri" w:hAnsi="Arial" w:cs="Arial"/>
          <w:sz w:val="16"/>
          <w:szCs w:val="22"/>
          <w:lang w:eastAsia="en-US"/>
        </w:rPr>
      </w:pPr>
    </w:p>
    <w:p w14:paraId="15A6DD24" w14:textId="77777777" w:rsidR="00FE7813" w:rsidRPr="00FE7813" w:rsidRDefault="00FE7813" w:rsidP="00443382">
      <w:pPr>
        <w:spacing w:line="240" w:lineRule="auto"/>
        <w:ind w:left="357" w:firstLine="0"/>
        <w:contextualSpacing/>
        <w:jc w:val="center"/>
        <w:rPr>
          <w:rFonts w:ascii="Arial" w:eastAsia="Calibri" w:hAnsi="Arial" w:cs="Arial"/>
          <w:sz w:val="16"/>
          <w:szCs w:val="22"/>
          <w:lang w:eastAsia="en-US"/>
        </w:rPr>
      </w:pPr>
    </w:p>
    <w:p w14:paraId="3D7E6DFE" w14:textId="5989291C" w:rsidR="00443382" w:rsidRPr="00443382" w:rsidRDefault="00443382" w:rsidP="00443382">
      <w:pPr>
        <w:spacing w:line="240" w:lineRule="auto"/>
        <w:ind w:left="357" w:firstLine="0"/>
        <w:contextualSpacing/>
        <w:jc w:val="center"/>
        <w:rPr>
          <w:rFonts w:ascii="Arial" w:eastAsia="Calibri" w:hAnsi="Arial" w:cs="Arial"/>
          <w:b/>
          <w:szCs w:val="22"/>
          <w:lang w:eastAsia="en-US"/>
        </w:rPr>
      </w:pPr>
      <w:r w:rsidRPr="00443382">
        <w:rPr>
          <w:rFonts w:ascii="Arial" w:eastAsia="Calibri" w:hAnsi="Arial" w:cs="Arial"/>
          <w:b/>
          <w:szCs w:val="22"/>
          <w:lang w:eastAsia="en-US"/>
        </w:rPr>
        <w:t>Ano Escolar 20</w:t>
      </w:r>
      <w:r w:rsidR="002A016F">
        <w:rPr>
          <w:rFonts w:ascii="Arial" w:eastAsia="Calibri" w:hAnsi="Arial" w:cs="Arial"/>
          <w:b/>
          <w:szCs w:val="22"/>
          <w:lang w:eastAsia="en-US"/>
        </w:rPr>
        <w:t>2</w:t>
      </w:r>
      <w:r w:rsidR="00FB5529">
        <w:rPr>
          <w:rFonts w:ascii="Arial" w:eastAsia="Calibri" w:hAnsi="Arial" w:cs="Arial"/>
          <w:b/>
          <w:szCs w:val="22"/>
          <w:lang w:eastAsia="en-US"/>
        </w:rPr>
        <w:t>4</w:t>
      </w:r>
      <w:r w:rsidRPr="00443382">
        <w:rPr>
          <w:rFonts w:ascii="Arial" w:eastAsia="Calibri" w:hAnsi="Arial" w:cs="Arial"/>
          <w:b/>
          <w:szCs w:val="22"/>
          <w:lang w:eastAsia="en-US"/>
        </w:rPr>
        <w:t>/20</w:t>
      </w:r>
      <w:r w:rsidR="00D613AA">
        <w:rPr>
          <w:rFonts w:ascii="Arial" w:eastAsia="Calibri" w:hAnsi="Arial" w:cs="Arial"/>
          <w:b/>
          <w:szCs w:val="22"/>
          <w:lang w:eastAsia="en-US"/>
        </w:rPr>
        <w:t>2</w:t>
      </w:r>
      <w:r w:rsidR="00FB5529">
        <w:rPr>
          <w:rFonts w:ascii="Arial" w:eastAsia="Calibri" w:hAnsi="Arial" w:cs="Arial"/>
          <w:b/>
          <w:szCs w:val="22"/>
          <w:lang w:eastAsia="en-US"/>
        </w:rPr>
        <w:t>5</w:t>
      </w:r>
    </w:p>
    <w:p w14:paraId="364E80CA" w14:textId="77777777" w:rsidR="00443382" w:rsidRPr="00FE7813" w:rsidRDefault="00443382" w:rsidP="00443382">
      <w:pPr>
        <w:spacing w:line="240" w:lineRule="auto"/>
        <w:ind w:left="357" w:firstLine="0"/>
        <w:contextualSpacing/>
        <w:jc w:val="center"/>
        <w:rPr>
          <w:rFonts w:ascii="Arial" w:eastAsia="Calibri" w:hAnsi="Arial" w:cs="Arial"/>
          <w:sz w:val="20"/>
          <w:szCs w:val="22"/>
          <w:lang w:eastAsia="en-US"/>
        </w:rPr>
      </w:pPr>
    </w:p>
    <w:p w14:paraId="7CAFA536" w14:textId="77777777" w:rsidR="002A016F" w:rsidRPr="00FE7813" w:rsidRDefault="002A016F" w:rsidP="00443382">
      <w:pPr>
        <w:spacing w:line="240" w:lineRule="auto"/>
        <w:ind w:left="357" w:firstLine="0"/>
        <w:contextualSpacing/>
        <w:jc w:val="center"/>
        <w:rPr>
          <w:rFonts w:ascii="Arial" w:eastAsia="Calibri" w:hAnsi="Arial" w:cs="Arial"/>
          <w:sz w:val="20"/>
          <w:szCs w:val="22"/>
          <w:lang w:eastAsia="en-US"/>
        </w:rPr>
      </w:pPr>
    </w:p>
    <w:p w14:paraId="79621508" w14:textId="77777777" w:rsidR="00443382" w:rsidRPr="00443382" w:rsidRDefault="00443382" w:rsidP="0044338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Arial" w:eastAsia="Calibri" w:hAnsi="Arial" w:cs="Arial"/>
          <w:b/>
          <w:szCs w:val="22"/>
          <w:lang w:eastAsia="en-US"/>
        </w:rPr>
      </w:pPr>
      <w:r w:rsidRPr="00443382">
        <w:rPr>
          <w:rFonts w:ascii="Arial" w:eastAsia="Calibri" w:hAnsi="Arial" w:cs="Arial"/>
          <w:b/>
          <w:szCs w:val="22"/>
          <w:lang w:eastAsia="en-US"/>
        </w:rPr>
        <w:t>RELATÓRIO DE AUTOAVALIAÇÃO</w:t>
      </w:r>
    </w:p>
    <w:p w14:paraId="42CDBD08" w14:textId="77777777" w:rsidR="002A016F" w:rsidRDefault="002A016F" w:rsidP="0044338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69D9AFC0" w14:textId="77777777" w:rsidR="00443382" w:rsidRPr="00443382" w:rsidRDefault="00443382" w:rsidP="0044338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443382">
        <w:rPr>
          <w:rFonts w:ascii="Arial" w:eastAsia="Calibri" w:hAnsi="Arial" w:cs="Arial"/>
          <w:bCs/>
          <w:sz w:val="16"/>
          <w:szCs w:val="16"/>
          <w:lang w:eastAsia="en-US"/>
        </w:rPr>
        <w:t>(Para cumprimento do disposto no artigo 19.º do Decreto Regulamentar n.º 26/2012, de 21 de fevereiro)</w:t>
      </w:r>
    </w:p>
    <w:p w14:paraId="5F383C67" w14:textId="77777777" w:rsidR="00443382" w:rsidRPr="00443382" w:rsidRDefault="00443382" w:rsidP="0044338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0B722B97" w14:textId="77777777" w:rsidR="00443382" w:rsidRDefault="00443382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/>
          <w:bCs/>
          <w:sz w:val="16"/>
          <w:szCs w:val="16"/>
          <w:lang w:eastAsia="en-US"/>
        </w:rPr>
      </w:pPr>
    </w:p>
    <w:p w14:paraId="35FEF01C" w14:textId="77777777" w:rsidR="002A016F" w:rsidRPr="00443382" w:rsidRDefault="002A016F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/>
          <w:bCs/>
          <w:sz w:val="16"/>
          <w:szCs w:val="16"/>
          <w:lang w:eastAsia="en-US"/>
        </w:rPr>
      </w:pPr>
    </w:p>
    <w:tbl>
      <w:tblPr>
        <w:tblW w:w="101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21"/>
      </w:tblGrid>
      <w:tr w:rsidR="00443382" w:rsidRPr="00443382" w14:paraId="243E9251" w14:textId="77777777" w:rsidTr="00237D34">
        <w:trPr>
          <w:trHeight w:hRule="exact" w:val="567"/>
          <w:jc w:val="center"/>
        </w:trPr>
        <w:tc>
          <w:tcPr>
            <w:tcW w:w="10121" w:type="dxa"/>
            <w:shd w:val="clear" w:color="auto" w:fill="D9D9D9"/>
            <w:vAlign w:val="center"/>
          </w:tcPr>
          <w:p w14:paraId="104E3B1D" w14:textId="77777777" w:rsidR="00443382" w:rsidRPr="00443382" w:rsidRDefault="00443382" w:rsidP="00237D34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443382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1. Identificação do(a) avaliado(a)</w:t>
            </w:r>
          </w:p>
        </w:tc>
      </w:tr>
    </w:tbl>
    <w:p w14:paraId="0F7FEB8B" w14:textId="77777777" w:rsidR="00443382" w:rsidRPr="00237D34" w:rsidRDefault="00443382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Cs/>
          <w:sz w:val="10"/>
          <w:szCs w:val="16"/>
          <w:lang w:eastAsia="en-US"/>
        </w:rPr>
      </w:pPr>
    </w:p>
    <w:tbl>
      <w:tblPr>
        <w:tblW w:w="101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"/>
        <w:gridCol w:w="1578"/>
        <w:gridCol w:w="546"/>
        <w:gridCol w:w="523"/>
        <w:gridCol w:w="901"/>
        <w:gridCol w:w="401"/>
        <w:gridCol w:w="955"/>
        <w:gridCol w:w="756"/>
        <w:gridCol w:w="144"/>
        <w:gridCol w:w="480"/>
        <w:gridCol w:w="1523"/>
        <w:gridCol w:w="139"/>
        <w:gridCol w:w="1412"/>
      </w:tblGrid>
      <w:tr w:rsidR="00443382" w:rsidRPr="00443382" w14:paraId="4CA3EB93" w14:textId="77777777" w:rsidTr="008C1B4D">
        <w:trPr>
          <w:trHeight w:hRule="exact" w:val="454"/>
          <w:jc w:val="center"/>
        </w:trPr>
        <w:tc>
          <w:tcPr>
            <w:tcW w:w="76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7BFD3A" w14:textId="77777777" w:rsidR="00443382" w:rsidRPr="00443382" w:rsidRDefault="00443382" w:rsidP="002A016F">
            <w:pPr>
              <w:autoSpaceDE w:val="0"/>
              <w:autoSpaceDN w:val="0"/>
              <w:adjustRightInd w:val="0"/>
              <w:spacing w:before="120" w:after="120" w:line="240" w:lineRule="auto"/>
              <w:ind w:firstLine="0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Nome</w:t>
            </w:r>
          </w:p>
        </w:tc>
        <w:tc>
          <w:tcPr>
            <w:tcW w:w="5660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E69B8" w14:textId="77777777" w:rsidR="00443382" w:rsidRPr="00EF7742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  <w:tc>
          <w:tcPr>
            <w:tcW w:w="228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1A94E8" w14:textId="77777777" w:rsidR="00443382" w:rsidRPr="00443382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 Grupo de recrutamento</w:t>
            </w:r>
          </w:p>
        </w:tc>
        <w:tc>
          <w:tcPr>
            <w:tcW w:w="1412" w:type="dxa"/>
            <w:tcBorders>
              <w:left w:val="single" w:sz="4" w:space="0" w:color="auto"/>
            </w:tcBorders>
            <w:vAlign w:val="center"/>
          </w:tcPr>
          <w:p w14:paraId="20CF52B0" w14:textId="77777777" w:rsidR="00443382" w:rsidRPr="00EF7742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</w:tr>
      <w:tr w:rsidR="00443382" w:rsidRPr="00443382" w14:paraId="4E47B792" w14:textId="77777777" w:rsidTr="008C1B4D">
        <w:trPr>
          <w:trHeight w:hRule="exact" w:val="454"/>
          <w:jc w:val="center"/>
        </w:trPr>
        <w:tc>
          <w:tcPr>
            <w:tcW w:w="763" w:type="dxa"/>
            <w:shd w:val="clear" w:color="auto" w:fill="D9D9D9" w:themeFill="background1" w:themeFillShade="D9"/>
            <w:vAlign w:val="center"/>
          </w:tcPr>
          <w:p w14:paraId="479144BD" w14:textId="77777777" w:rsidR="00443382" w:rsidRPr="00443382" w:rsidRDefault="00443382" w:rsidP="002A016F">
            <w:pPr>
              <w:autoSpaceDE w:val="0"/>
              <w:autoSpaceDN w:val="0"/>
              <w:adjustRightInd w:val="0"/>
              <w:spacing w:before="120" w:after="120" w:line="240" w:lineRule="auto"/>
              <w:ind w:firstLine="0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BI/CC</w:t>
            </w:r>
          </w:p>
        </w:tc>
        <w:tc>
          <w:tcPr>
            <w:tcW w:w="2124" w:type="dxa"/>
            <w:gridSpan w:val="2"/>
            <w:vAlign w:val="center"/>
          </w:tcPr>
          <w:p w14:paraId="2B06D470" w14:textId="77777777" w:rsidR="00443382" w:rsidRPr="00EF7742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  <w:tc>
          <w:tcPr>
            <w:tcW w:w="523" w:type="dxa"/>
            <w:shd w:val="clear" w:color="auto" w:fill="D9D9D9" w:themeFill="background1" w:themeFillShade="D9"/>
            <w:vAlign w:val="center"/>
          </w:tcPr>
          <w:p w14:paraId="401094FE" w14:textId="77777777" w:rsidR="00443382" w:rsidRPr="00443382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NIF</w:t>
            </w:r>
          </w:p>
        </w:tc>
        <w:tc>
          <w:tcPr>
            <w:tcW w:w="2257" w:type="dxa"/>
            <w:gridSpan w:val="3"/>
            <w:vAlign w:val="center"/>
          </w:tcPr>
          <w:p w14:paraId="5730B8FA" w14:textId="77777777" w:rsidR="00443382" w:rsidRPr="00EF7742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  <w:tc>
          <w:tcPr>
            <w:tcW w:w="1380" w:type="dxa"/>
            <w:gridSpan w:val="3"/>
            <w:shd w:val="clear" w:color="auto" w:fill="D9D9D9" w:themeFill="background1" w:themeFillShade="D9"/>
            <w:vAlign w:val="center"/>
          </w:tcPr>
          <w:p w14:paraId="03352D75" w14:textId="77777777" w:rsidR="00443382" w:rsidRPr="00443382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Código DGAE</w:t>
            </w:r>
          </w:p>
        </w:tc>
        <w:tc>
          <w:tcPr>
            <w:tcW w:w="3074" w:type="dxa"/>
            <w:gridSpan w:val="3"/>
            <w:vAlign w:val="center"/>
          </w:tcPr>
          <w:p w14:paraId="2A1DA4CB" w14:textId="77777777" w:rsidR="00443382" w:rsidRPr="00EF7742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</w:tr>
      <w:tr w:rsidR="00443382" w:rsidRPr="00443382" w14:paraId="670402F0" w14:textId="77777777" w:rsidTr="008C1B4D">
        <w:trPr>
          <w:trHeight w:hRule="exact" w:val="454"/>
          <w:jc w:val="center"/>
        </w:trPr>
        <w:tc>
          <w:tcPr>
            <w:tcW w:w="2341" w:type="dxa"/>
            <w:gridSpan w:val="2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05A32E2" w14:textId="77777777" w:rsidR="00443382" w:rsidRPr="00443382" w:rsidRDefault="00443382" w:rsidP="002A016F">
            <w:pPr>
              <w:autoSpaceDE w:val="0"/>
              <w:autoSpaceDN w:val="0"/>
              <w:adjustRightInd w:val="0"/>
              <w:spacing w:before="120" w:after="120" w:line="240" w:lineRule="auto"/>
              <w:ind w:firstLine="0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Situação profissional</w:t>
            </w:r>
          </w:p>
        </w:tc>
        <w:tc>
          <w:tcPr>
            <w:tcW w:w="197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5ECF96" w14:textId="77777777" w:rsidR="00443382" w:rsidRPr="00237D34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237D34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Docente de carreira</w:t>
            </w:r>
          </w:p>
        </w:tc>
        <w:tc>
          <w:tcPr>
            <w:tcW w:w="401" w:type="dxa"/>
            <w:vAlign w:val="center"/>
          </w:tcPr>
          <w:p w14:paraId="434E6BE8" w14:textId="77777777" w:rsidR="00443382" w:rsidRPr="00EF7742" w:rsidRDefault="00443382" w:rsidP="008C1B4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  <w:tc>
          <w:tcPr>
            <w:tcW w:w="1855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8E88E3" w14:textId="77777777" w:rsidR="00443382" w:rsidRPr="00237D34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237D34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Escalão</w:t>
            </w:r>
          </w:p>
        </w:tc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62BA2" w14:textId="77777777" w:rsidR="00443382" w:rsidRPr="00EF7742" w:rsidRDefault="00443382" w:rsidP="008C1B4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  <w:tc>
          <w:tcPr>
            <w:tcW w:w="1523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649E0C" w14:textId="77777777" w:rsidR="00443382" w:rsidRPr="00237D34" w:rsidRDefault="00684DEC" w:rsidP="00684DE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</w:pPr>
            <w:r w:rsidRPr="00237D34">
              <w:rPr>
                <w:rFonts w:ascii="Arial" w:eastAsia="Calibri" w:hAnsi="Arial" w:cs="Arial"/>
                <w:bCs/>
                <w:sz w:val="16"/>
                <w:szCs w:val="16"/>
                <w:lang w:eastAsia="en-US"/>
              </w:rPr>
              <w:t>Data provável mudança escalão</w:t>
            </w:r>
          </w:p>
        </w:tc>
        <w:tc>
          <w:tcPr>
            <w:tcW w:w="1551" w:type="dxa"/>
            <w:gridSpan w:val="2"/>
            <w:tcBorders>
              <w:left w:val="nil"/>
            </w:tcBorders>
            <w:vAlign w:val="center"/>
          </w:tcPr>
          <w:p w14:paraId="3F10150A" w14:textId="77777777" w:rsidR="00443382" w:rsidRPr="00EF7742" w:rsidRDefault="00684DEC" w:rsidP="008C1B4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  <w:r w:rsidRPr="00EF7742"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  <w:t>___/____/____</w:t>
            </w:r>
          </w:p>
        </w:tc>
      </w:tr>
      <w:tr w:rsidR="00956447" w:rsidRPr="00443382" w14:paraId="145D3B74" w14:textId="77777777" w:rsidTr="008C1B4D">
        <w:trPr>
          <w:trHeight w:hRule="exact" w:val="454"/>
          <w:jc w:val="center"/>
        </w:trPr>
        <w:tc>
          <w:tcPr>
            <w:tcW w:w="2341" w:type="dxa"/>
            <w:gridSpan w:val="2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1FF19704" w14:textId="77777777" w:rsidR="00956447" w:rsidRPr="00443382" w:rsidRDefault="00956447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97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123B4887" w14:textId="77777777" w:rsidR="00956447" w:rsidRPr="00237D34" w:rsidRDefault="00956447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237D34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Docente Contratado</w:t>
            </w:r>
          </w:p>
        </w:tc>
        <w:tc>
          <w:tcPr>
            <w:tcW w:w="401" w:type="dxa"/>
            <w:vAlign w:val="center"/>
          </w:tcPr>
          <w:p w14:paraId="075A0EE1" w14:textId="77777777" w:rsidR="00956447" w:rsidRPr="00EF7742" w:rsidRDefault="00956447" w:rsidP="008C1B4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  <w:tc>
          <w:tcPr>
            <w:tcW w:w="5409" w:type="dxa"/>
            <w:gridSpan w:val="7"/>
            <w:shd w:val="clear" w:color="auto" w:fill="D9D9D9" w:themeFill="background1" w:themeFillShade="D9"/>
            <w:vAlign w:val="center"/>
          </w:tcPr>
          <w:p w14:paraId="24F98B2E" w14:textId="77777777" w:rsidR="00956447" w:rsidRPr="00443382" w:rsidRDefault="00956447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</w:p>
        </w:tc>
      </w:tr>
    </w:tbl>
    <w:p w14:paraId="57BE9F84" w14:textId="77777777" w:rsidR="00443382" w:rsidRPr="00237D34" w:rsidRDefault="00443382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Cs/>
          <w:sz w:val="20"/>
          <w:szCs w:val="16"/>
          <w:lang w:eastAsia="en-US"/>
        </w:rPr>
      </w:pPr>
    </w:p>
    <w:p w14:paraId="46FA64A4" w14:textId="77777777" w:rsidR="00237D34" w:rsidRPr="00237D34" w:rsidRDefault="00237D34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Cs/>
          <w:sz w:val="20"/>
          <w:szCs w:val="16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21"/>
      </w:tblGrid>
      <w:tr w:rsidR="00443382" w:rsidRPr="00443382" w14:paraId="3ABFBB7B" w14:textId="77777777" w:rsidTr="00237D34">
        <w:trPr>
          <w:trHeight w:hRule="exact" w:val="567"/>
          <w:jc w:val="center"/>
        </w:trPr>
        <w:tc>
          <w:tcPr>
            <w:tcW w:w="10121" w:type="dxa"/>
            <w:shd w:val="clear" w:color="auto" w:fill="D9D9D9"/>
            <w:vAlign w:val="center"/>
          </w:tcPr>
          <w:p w14:paraId="0EF3D1AE" w14:textId="77777777" w:rsidR="00443382" w:rsidRPr="00443382" w:rsidRDefault="00443382" w:rsidP="00237D34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443382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2. Identificação do(a) avaliador(a)</w:t>
            </w:r>
          </w:p>
        </w:tc>
      </w:tr>
    </w:tbl>
    <w:p w14:paraId="68882B28" w14:textId="77777777" w:rsidR="00443382" w:rsidRPr="00237D34" w:rsidRDefault="00443382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Cs/>
          <w:sz w:val="10"/>
          <w:szCs w:val="16"/>
          <w:lang w:eastAsia="en-US"/>
        </w:rPr>
      </w:pPr>
    </w:p>
    <w:tbl>
      <w:tblPr>
        <w:tblW w:w="101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6"/>
        <w:gridCol w:w="1696"/>
        <w:gridCol w:w="387"/>
        <w:gridCol w:w="2628"/>
        <w:gridCol w:w="363"/>
        <w:gridCol w:w="426"/>
        <w:gridCol w:w="1177"/>
        <w:gridCol w:w="666"/>
        <w:gridCol w:w="1054"/>
        <w:gridCol w:w="948"/>
      </w:tblGrid>
      <w:tr w:rsidR="00443382" w:rsidRPr="00443382" w14:paraId="5170F14A" w14:textId="77777777" w:rsidTr="00E065AE">
        <w:trPr>
          <w:trHeight w:hRule="exact" w:val="454"/>
          <w:jc w:val="center"/>
        </w:trPr>
        <w:tc>
          <w:tcPr>
            <w:tcW w:w="776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EC96B1" w14:textId="77777777" w:rsidR="00443382" w:rsidRPr="00443382" w:rsidRDefault="00443382" w:rsidP="007769F8">
            <w:pPr>
              <w:autoSpaceDE w:val="0"/>
              <w:autoSpaceDN w:val="0"/>
              <w:adjustRightInd w:val="0"/>
              <w:spacing w:before="120" w:after="120" w:line="240" w:lineRule="auto"/>
              <w:ind w:firstLine="0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Nome</w:t>
            </w:r>
          </w:p>
        </w:tc>
        <w:tc>
          <w:tcPr>
            <w:tcW w:w="4711" w:type="dxa"/>
            <w:gridSpan w:val="3"/>
            <w:tcBorders>
              <w:right w:val="single" w:sz="4" w:space="0" w:color="auto"/>
            </w:tcBorders>
            <w:vAlign w:val="center"/>
          </w:tcPr>
          <w:p w14:paraId="715DD31F" w14:textId="77777777" w:rsidR="00443382" w:rsidRPr="008C1B4D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  <w:tc>
          <w:tcPr>
            <w:tcW w:w="1966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794FC3" w14:textId="77777777" w:rsidR="00443382" w:rsidRPr="00443382" w:rsidRDefault="00443382" w:rsidP="00443382">
            <w:pPr>
              <w:autoSpaceDE w:val="0"/>
              <w:autoSpaceDN w:val="0"/>
              <w:adjustRightInd w:val="0"/>
              <w:spacing w:line="240" w:lineRule="auto"/>
              <w:ind w:left="-108" w:firstLine="0"/>
              <w:jc w:val="righ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Grupo de recrutamento</w:t>
            </w:r>
          </w:p>
        </w:tc>
        <w:tc>
          <w:tcPr>
            <w:tcW w:w="666" w:type="dxa"/>
            <w:tcBorders>
              <w:right w:val="single" w:sz="4" w:space="0" w:color="auto"/>
            </w:tcBorders>
            <w:vAlign w:val="center"/>
          </w:tcPr>
          <w:p w14:paraId="43F5BD49" w14:textId="77777777" w:rsidR="00443382" w:rsidRPr="008C1B4D" w:rsidRDefault="00443382" w:rsidP="008C1B4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6B845E" w14:textId="77777777" w:rsidR="00443382" w:rsidRPr="00443382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443382">
              <w:rPr>
                <w:rFonts w:ascii="Arial" w:eastAsia="Calibri" w:hAnsi="Arial" w:cs="Arial"/>
                <w:bCs/>
                <w:sz w:val="18"/>
                <w:szCs w:val="18"/>
                <w:shd w:val="clear" w:color="auto" w:fill="D9D9D9"/>
                <w:lang w:eastAsia="en-US"/>
              </w:rPr>
              <w:t>E</w:t>
            </w:r>
            <w:r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scalão</w:t>
            </w: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48C1E4BD" w14:textId="77777777" w:rsidR="00443382" w:rsidRPr="008C1B4D" w:rsidRDefault="00443382" w:rsidP="008C1B4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</w:tr>
      <w:tr w:rsidR="00443382" w:rsidRPr="00443382" w14:paraId="32A2BF8D" w14:textId="77777777" w:rsidTr="00E065AE">
        <w:trPr>
          <w:trHeight w:hRule="exact" w:val="454"/>
          <w:jc w:val="center"/>
        </w:trPr>
        <w:tc>
          <w:tcPr>
            <w:tcW w:w="2472" w:type="dxa"/>
            <w:gridSpan w:val="2"/>
            <w:shd w:val="clear" w:color="auto" w:fill="D9D9D9" w:themeFill="background1" w:themeFillShade="D9"/>
            <w:vAlign w:val="center"/>
          </w:tcPr>
          <w:p w14:paraId="74E57A6C" w14:textId="77777777" w:rsidR="00443382" w:rsidRPr="00443382" w:rsidRDefault="00443382" w:rsidP="007769F8">
            <w:pPr>
              <w:autoSpaceDE w:val="0"/>
              <w:autoSpaceDN w:val="0"/>
              <w:adjustRightInd w:val="0"/>
              <w:spacing w:before="120" w:after="120" w:line="240" w:lineRule="auto"/>
              <w:ind w:firstLine="0"/>
              <w:jc w:val="left"/>
              <w:rPr>
                <w:rFonts w:ascii="Arial" w:eastAsia="Calibri" w:hAnsi="Arial" w:cs="Arial"/>
                <w:bCs/>
                <w:sz w:val="18"/>
                <w:szCs w:val="22"/>
                <w:lang w:eastAsia="en-US"/>
              </w:rPr>
            </w:pPr>
            <w:r w:rsidRPr="00443382">
              <w:rPr>
                <w:rFonts w:ascii="Arial" w:eastAsia="Calibri" w:hAnsi="Arial" w:cs="Arial"/>
                <w:bCs/>
                <w:sz w:val="18"/>
                <w:szCs w:val="22"/>
                <w:lang w:eastAsia="en-US"/>
              </w:rPr>
              <w:t xml:space="preserve">Funções:                 </w:t>
            </w:r>
            <w:r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Diretora</w:t>
            </w:r>
          </w:p>
        </w:tc>
        <w:tc>
          <w:tcPr>
            <w:tcW w:w="387" w:type="dxa"/>
            <w:vAlign w:val="center"/>
          </w:tcPr>
          <w:p w14:paraId="22967992" w14:textId="77777777" w:rsidR="00443382" w:rsidRPr="008C1B4D" w:rsidRDefault="00443382" w:rsidP="008C1B4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  <w:tc>
          <w:tcPr>
            <w:tcW w:w="2991" w:type="dxa"/>
            <w:gridSpan w:val="2"/>
            <w:shd w:val="clear" w:color="auto" w:fill="D9D9D9" w:themeFill="background1" w:themeFillShade="D9"/>
            <w:vAlign w:val="center"/>
          </w:tcPr>
          <w:p w14:paraId="01C2A518" w14:textId="77777777" w:rsidR="00443382" w:rsidRPr="00443382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Coordenador(a) de departamento</w:t>
            </w:r>
          </w:p>
        </w:tc>
        <w:tc>
          <w:tcPr>
            <w:tcW w:w="426" w:type="dxa"/>
            <w:vAlign w:val="center"/>
          </w:tcPr>
          <w:p w14:paraId="23442F09" w14:textId="77777777" w:rsidR="00443382" w:rsidRPr="008C1B4D" w:rsidRDefault="00443382" w:rsidP="008C1B4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  <w:tc>
          <w:tcPr>
            <w:tcW w:w="2897" w:type="dxa"/>
            <w:gridSpan w:val="3"/>
            <w:shd w:val="clear" w:color="auto" w:fill="D9D9D9" w:themeFill="background1" w:themeFillShade="D9"/>
            <w:vAlign w:val="center"/>
          </w:tcPr>
          <w:p w14:paraId="09CD3149" w14:textId="77777777" w:rsidR="00443382" w:rsidRPr="00443382" w:rsidRDefault="00443382" w:rsidP="00E065AE">
            <w:pPr>
              <w:autoSpaceDE w:val="0"/>
              <w:autoSpaceDN w:val="0"/>
              <w:adjustRightInd w:val="0"/>
              <w:spacing w:line="240" w:lineRule="auto"/>
              <w:ind w:left="-60" w:firstLine="0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Docente do grupo de recrutamento</w:t>
            </w:r>
          </w:p>
        </w:tc>
        <w:tc>
          <w:tcPr>
            <w:tcW w:w="948" w:type="dxa"/>
            <w:vAlign w:val="center"/>
          </w:tcPr>
          <w:p w14:paraId="1FE86CCD" w14:textId="77777777" w:rsidR="00443382" w:rsidRPr="008C1B4D" w:rsidRDefault="00443382" w:rsidP="008C1B4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</w:tr>
    </w:tbl>
    <w:p w14:paraId="289B5E37" w14:textId="77777777" w:rsidR="00443382" w:rsidRPr="00237D34" w:rsidRDefault="00443382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Cs/>
          <w:sz w:val="20"/>
          <w:szCs w:val="16"/>
          <w:lang w:eastAsia="en-US"/>
        </w:rPr>
      </w:pPr>
    </w:p>
    <w:p w14:paraId="6B7A1D39" w14:textId="77777777" w:rsidR="00237D34" w:rsidRPr="00237D34" w:rsidRDefault="00237D34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Cs/>
          <w:sz w:val="20"/>
          <w:szCs w:val="16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21"/>
      </w:tblGrid>
      <w:tr w:rsidR="00443382" w:rsidRPr="00443382" w14:paraId="507B3264" w14:textId="77777777" w:rsidTr="00237D34">
        <w:trPr>
          <w:trHeight w:hRule="exact" w:val="567"/>
          <w:jc w:val="center"/>
        </w:trPr>
        <w:tc>
          <w:tcPr>
            <w:tcW w:w="10121" w:type="dxa"/>
            <w:shd w:val="clear" w:color="auto" w:fill="D9D9D9"/>
            <w:vAlign w:val="center"/>
          </w:tcPr>
          <w:p w14:paraId="46C00B38" w14:textId="77777777" w:rsidR="00443382" w:rsidRPr="00443382" w:rsidRDefault="00443382" w:rsidP="00237D34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443382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3. Condições de avaliação</w:t>
            </w:r>
          </w:p>
        </w:tc>
      </w:tr>
    </w:tbl>
    <w:p w14:paraId="2149185F" w14:textId="77777777" w:rsidR="00443382" w:rsidRPr="00237D34" w:rsidRDefault="00443382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Cs/>
          <w:sz w:val="10"/>
          <w:szCs w:val="16"/>
          <w:lang w:eastAsia="en-US"/>
        </w:rPr>
      </w:pPr>
    </w:p>
    <w:tbl>
      <w:tblPr>
        <w:tblW w:w="101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5"/>
        <w:gridCol w:w="1583"/>
        <w:gridCol w:w="363"/>
        <w:gridCol w:w="2177"/>
        <w:gridCol w:w="363"/>
        <w:gridCol w:w="1815"/>
        <w:gridCol w:w="363"/>
        <w:gridCol w:w="1302"/>
      </w:tblGrid>
      <w:tr w:rsidR="00443382" w:rsidRPr="00443382" w14:paraId="4FE2D839" w14:textId="77777777" w:rsidTr="00237D34">
        <w:trPr>
          <w:trHeight w:hRule="exact" w:val="454"/>
          <w:jc w:val="center"/>
        </w:trPr>
        <w:tc>
          <w:tcPr>
            <w:tcW w:w="3708" w:type="dxa"/>
            <w:gridSpan w:val="2"/>
            <w:shd w:val="clear" w:color="auto" w:fill="D9D9D9" w:themeFill="background1" w:themeFillShade="D9"/>
            <w:vAlign w:val="center"/>
          </w:tcPr>
          <w:p w14:paraId="0C38B986" w14:textId="77777777" w:rsidR="00443382" w:rsidRPr="00443382" w:rsidRDefault="00443382" w:rsidP="007769F8">
            <w:pPr>
              <w:autoSpaceDE w:val="0"/>
              <w:autoSpaceDN w:val="0"/>
              <w:adjustRightInd w:val="0"/>
              <w:spacing w:before="120" w:after="120" w:line="240" w:lineRule="auto"/>
              <w:ind w:firstLine="0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Com componente </w:t>
            </w:r>
            <w:proofErr w:type="gramStart"/>
            <w:r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letiva                         S</w:t>
            </w:r>
            <w:r w:rsidR="00AC33AD"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im</w:t>
            </w:r>
            <w:proofErr w:type="gramEnd"/>
            <w:r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                    </w:t>
            </w:r>
          </w:p>
        </w:tc>
        <w:tc>
          <w:tcPr>
            <w:tcW w:w="360" w:type="dxa"/>
            <w:vAlign w:val="center"/>
          </w:tcPr>
          <w:p w14:paraId="77320851" w14:textId="77777777" w:rsidR="00443382" w:rsidRPr="001A6F51" w:rsidRDefault="00443382" w:rsidP="001A6F5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557605EF" w14:textId="77777777" w:rsidR="00443382" w:rsidRPr="00443382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                              N</w:t>
            </w:r>
            <w:r w:rsidR="00AC33AD"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ão</w:t>
            </w:r>
          </w:p>
        </w:tc>
        <w:tc>
          <w:tcPr>
            <w:tcW w:w="360" w:type="dxa"/>
            <w:vAlign w:val="center"/>
          </w:tcPr>
          <w:p w14:paraId="2BCE7B11" w14:textId="77777777" w:rsidR="00443382" w:rsidRPr="001A6F51" w:rsidRDefault="00443382" w:rsidP="001A6F5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  <w:tc>
          <w:tcPr>
            <w:tcW w:w="3452" w:type="dxa"/>
            <w:gridSpan w:val="3"/>
            <w:shd w:val="clear" w:color="auto" w:fill="D9D9D9" w:themeFill="background1" w:themeFillShade="D9"/>
            <w:vAlign w:val="center"/>
          </w:tcPr>
          <w:p w14:paraId="2B53FB77" w14:textId="77777777" w:rsidR="00443382" w:rsidRPr="00443382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</w:tc>
      </w:tr>
      <w:tr w:rsidR="00443382" w:rsidRPr="00443382" w14:paraId="02AF3224" w14:textId="77777777" w:rsidTr="00237D34">
        <w:trPr>
          <w:trHeight w:hRule="exact" w:val="454"/>
          <w:jc w:val="center"/>
        </w:trPr>
        <w:tc>
          <w:tcPr>
            <w:tcW w:w="2138" w:type="dxa"/>
            <w:shd w:val="clear" w:color="auto" w:fill="D9D9D9" w:themeFill="background1" w:themeFillShade="D9"/>
            <w:vAlign w:val="center"/>
          </w:tcPr>
          <w:p w14:paraId="4C8DF44C" w14:textId="77777777" w:rsidR="00443382" w:rsidRPr="00443382" w:rsidRDefault="00443382" w:rsidP="007769F8">
            <w:pPr>
              <w:autoSpaceDE w:val="0"/>
              <w:autoSpaceDN w:val="0"/>
              <w:adjustRightInd w:val="0"/>
              <w:spacing w:before="120" w:after="120" w:line="240" w:lineRule="auto"/>
              <w:ind w:firstLine="0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443382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Período em avaliação </w:t>
            </w:r>
          </w:p>
        </w:tc>
        <w:tc>
          <w:tcPr>
            <w:tcW w:w="7902" w:type="dxa"/>
            <w:gridSpan w:val="7"/>
            <w:shd w:val="clear" w:color="auto" w:fill="auto"/>
            <w:vAlign w:val="center"/>
          </w:tcPr>
          <w:p w14:paraId="7CE1EF88" w14:textId="77777777" w:rsidR="00443382" w:rsidRPr="00443382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443382" w:rsidRPr="00443382" w14:paraId="165DDA73" w14:textId="77777777" w:rsidTr="00237D34">
        <w:trPr>
          <w:trHeight w:hRule="exact" w:val="454"/>
          <w:jc w:val="center"/>
        </w:trPr>
        <w:tc>
          <w:tcPr>
            <w:tcW w:w="6228" w:type="dxa"/>
            <w:gridSpan w:val="4"/>
            <w:shd w:val="clear" w:color="auto" w:fill="D9D9D9" w:themeFill="background1" w:themeFillShade="D9"/>
            <w:vAlign w:val="center"/>
          </w:tcPr>
          <w:p w14:paraId="16233AC4" w14:textId="77777777" w:rsidR="00443382" w:rsidRPr="00443382" w:rsidRDefault="00443382" w:rsidP="007769F8">
            <w:pPr>
              <w:autoSpaceDE w:val="0"/>
              <w:autoSpaceDN w:val="0"/>
              <w:adjustRightInd w:val="0"/>
              <w:spacing w:before="120" w:after="120" w:line="240" w:lineRule="auto"/>
              <w:ind w:firstLine="0"/>
              <w:jc w:val="left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 w:rsidRPr="00443382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Cumprimento da componente letiva: </w:t>
            </w:r>
            <w:r w:rsidRPr="0044338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                  </w:t>
            </w:r>
            <w:r w:rsidRPr="00443382">
              <w:rPr>
                <w:rFonts w:ascii="Arial" w:eastAsia="Calibri" w:hAnsi="Arial" w:cs="Arial"/>
                <w:sz w:val="18"/>
                <w:szCs w:val="18"/>
                <w:lang w:eastAsia="en-US"/>
              </w:rPr>
              <w:t>igual ou superior</w:t>
            </w:r>
            <w:r w:rsidRPr="0044338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r w:rsidRPr="00443382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a 95%                                  </w:t>
            </w:r>
          </w:p>
        </w:tc>
        <w:tc>
          <w:tcPr>
            <w:tcW w:w="360" w:type="dxa"/>
            <w:vAlign w:val="center"/>
          </w:tcPr>
          <w:p w14:paraId="609220B5" w14:textId="77777777" w:rsidR="00443382" w:rsidRPr="001A6F51" w:rsidRDefault="00443382" w:rsidP="001A6F5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60FDB6BD" w14:textId="77777777" w:rsidR="00443382" w:rsidRPr="00443382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443382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        inferior a 95%</w:t>
            </w:r>
          </w:p>
        </w:tc>
        <w:tc>
          <w:tcPr>
            <w:tcW w:w="360" w:type="dxa"/>
            <w:vAlign w:val="center"/>
          </w:tcPr>
          <w:p w14:paraId="00585B96" w14:textId="77777777" w:rsidR="00443382" w:rsidRPr="001A6F51" w:rsidRDefault="00443382" w:rsidP="001A6F5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eastAsia="Calibri" w:hAnsi="Arial" w:cs="Arial"/>
                <w:bCs/>
                <w:sz w:val="20"/>
                <w:szCs w:val="18"/>
                <w:lang w:eastAsia="en-US"/>
              </w:rPr>
            </w:pPr>
          </w:p>
        </w:tc>
        <w:tc>
          <w:tcPr>
            <w:tcW w:w="1292" w:type="dxa"/>
            <w:shd w:val="clear" w:color="auto" w:fill="D9D9D9" w:themeFill="background1" w:themeFillShade="D9"/>
            <w:vAlign w:val="center"/>
          </w:tcPr>
          <w:p w14:paraId="58BE44AF" w14:textId="77777777" w:rsidR="00443382" w:rsidRPr="00443382" w:rsidRDefault="00443382" w:rsidP="00443382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</w:tc>
      </w:tr>
    </w:tbl>
    <w:p w14:paraId="29922CB8" w14:textId="7B542AAC" w:rsidR="00563D29" w:rsidRDefault="00563D29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/>
          <w:bCs/>
          <w:sz w:val="22"/>
          <w:szCs w:val="22"/>
          <w:lang w:eastAsia="en-US"/>
        </w:rPr>
        <w:sectPr w:rsidR="00563D29" w:rsidSect="00DF589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964" w:right="851" w:bottom="964" w:left="851" w:header="284" w:footer="408" w:gutter="0"/>
          <w:pgNumType w:start="1"/>
          <w:cols w:space="708"/>
          <w:titlePg/>
          <w:docGrid w:linePitch="360"/>
        </w:sectPr>
      </w:pPr>
    </w:p>
    <w:p w14:paraId="67CA587F" w14:textId="77777777" w:rsidR="00443382" w:rsidRPr="006D7A2C" w:rsidRDefault="00443382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Cs/>
          <w:sz w:val="12"/>
          <w:szCs w:val="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21"/>
      </w:tblGrid>
      <w:tr w:rsidR="00443382" w:rsidRPr="00443382" w14:paraId="3D3198E5" w14:textId="77777777" w:rsidTr="00C15DED">
        <w:trPr>
          <w:jc w:val="center"/>
        </w:trPr>
        <w:tc>
          <w:tcPr>
            <w:tcW w:w="10121" w:type="dxa"/>
            <w:shd w:val="clear" w:color="auto" w:fill="D9D9D9" w:themeFill="background1" w:themeFillShade="D9"/>
          </w:tcPr>
          <w:p w14:paraId="58B1EF2E" w14:textId="1429C4C1" w:rsidR="00443382" w:rsidRPr="00443382" w:rsidRDefault="00443382" w:rsidP="000F7395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443382">
              <w:rPr>
                <w:rFonts w:ascii="Arial" w:eastAsia="Calibri" w:hAnsi="Arial" w:cs="Arial"/>
                <w:b/>
                <w:bCs/>
                <w:lang w:eastAsia="en-US"/>
              </w:rPr>
              <w:t>Reflexão sobre a atividade desenvolvida no ano escolar de 20</w:t>
            </w:r>
            <w:r w:rsidR="007769F8">
              <w:rPr>
                <w:rFonts w:ascii="Arial" w:eastAsia="Calibri" w:hAnsi="Arial" w:cs="Arial"/>
                <w:b/>
                <w:bCs/>
                <w:lang w:eastAsia="en-US"/>
              </w:rPr>
              <w:t>2</w:t>
            </w:r>
            <w:r w:rsidR="000F7395">
              <w:rPr>
                <w:rFonts w:ascii="Arial" w:eastAsia="Calibri" w:hAnsi="Arial" w:cs="Arial"/>
                <w:b/>
                <w:bCs/>
                <w:lang w:eastAsia="en-US"/>
              </w:rPr>
              <w:t>1</w:t>
            </w:r>
            <w:r w:rsidRPr="00443382">
              <w:rPr>
                <w:rFonts w:ascii="Arial" w:eastAsia="Calibri" w:hAnsi="Arial" w:cs="Arial"/>
                <w:b/>
                <w:bCs/>
                <w:lang w:eastAsia="en-US"/>
              </w:rPr>
              <w:t>/20</w:t>
            </w:r>
            <w:r w:rsidR="007769F8">
              <w:rPr>
                <w:rFonts w:ascii="Arial" w:eastAsia="Calibri" w:hAnsi="Arial" w:cs="Arial"/>
                <w:b/>
                <w:bCs/>
                <w:lang w:eastAsia="en-US"/>
              </w:rPr>
              <w:t>2</w:t>
            </w:r>
            <w:r w:rsidR="000F7395">
              <w:rPr>
                <w:rFonts w:ascii="Arial" w:eastAsia="Calibri" w:hAnsi="Arial" w:cs="Arial"/>
                <w:b/>
                <w:bCs/>
                <w:lang w:eastAsia="en-US"/>
              </w:rPr>
              <w:t>2</w:t>
            </w:r>
          </w:p>
        </w:tc>
      </w:tr>
    </w:tbl>
    <w:p w14:paraId="32C35339" w14:textId="77777777" w:rsidR="00443382" w:rsidRPr="00443382" w:rsidRDefault="00443382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/>
          <w:bCs/>
          <w:sz w:val="8"/>
          <w:szCs w:val="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21"/>
      </w:tblGrid>
      <w:tr w:rsidR="00443382" w:rsidRPr="00443382" w14:paraId="426BD370" w14:textId="77777777" w:rsidTr="00C15DED">
        <w:trPr>
          <w:jc w:val="center"/>
        </w:trPr>
        <w:tc>
          <w:tcPr>
            <w:tcW w:w="10121" w:type="dxa"/>
          </w:tcPr>
          <w:p w14:paraId="0A5C76DF" w14:textId="77777777" w:rsidR="00443382" w:rsidRPr="008816B6" w:rsidRDefault="00443382" w:rsidP="008816B6">
            <w:pPr>
              <w:autoSpaceDE w:val="0"/>
              <w:autoSpaceDN w:val="0"/>
              <w:adjustRightInd w:val="0"/>
              <w:spacing w:before="80" w:line="276" w:lineRule="auto"/>
              <w:ind w:firstLine="0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8816B6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Prática letiva:</w:t>
            </w:r>
          </w:p>
          <w:p w14:paraId="1848EF3A" w14:textId="77777777" w:rsidR="00443382" w:rsidRDefault="00443382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  <w:p w14:paraId="410E4FF9" w14:textId="77777777" w:rsidR="007769F8" w:rsidRDefault="007769F8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  <w:p w14:paraId="5D1EDD5F" w14:textId="77777777" w:rsidR="00D9426F" w:rsidRDefault="00D9426F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  <w:p w14:paraId="041F5E28" w14:textId="77777777" w:rsidR="00443382" w:rsidRPr="00443382" w:rsidRDefault="00443382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</w:tc>
      </w:tr>
    </w:tbl>
    <w:p w14:paraId="3D9B3E4A" w14:textId="77777777" w:rsidR="00443382" w:rsidRPr="00443382" w:rsidRDefault="00443382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/>
          <w:bCs/>
          <w:sz w:val="16"/>
          <w:szCs w:val="16"/>
          <w:lang w:eastAsia="en-US"/>
        </w:rPr>
      </w:pPr>
    </w:p>
    <w:p w14:paraId="07B1651E" w14:textId="77777777" w:rsidR="00443382" w:rsidRPr="00443382" w:rsidRDefault="00443382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/>
          <w:bCs/>
          <w:sz w:val="8"/>
          <w:szCs w:val="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24"/>
      </w:tblGrid>
      <w:tr w:rsidR="00443382" w:rsidRPr="00443382" w14:paraId="3AAE8C04" w14:textId="77777777" w:rsidTr="00C15DED">
        <w:trPr>
          <w:jc w:val="center"/>
        </w:trPr>
        <w:tc>
          <w:tcPr>
            <w:tcW w:w="10124" w:type="dxa"/>
          </w:tcPr>
          <w:p w14:paraId="3B80E745" w14:textId="77777777" w:rsidR="00443382" w:rsidRPr="008816B6" w:rsidRDefault="00443382" w:rsidP="008816B6">
            <w:pPr>
              <w:autoSpaceDE w:val="0"/>
              <w:autoSpaceDN w:val="0"/>
              <w:adjustRightInd w:val="0"/>
              <w:spacing w:before="80" w:line="276" w:lineRule="auto"/>
              <w:ind w:firstLine="0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8816B6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Atividades promovidas:</w:t>
            </w:r>
          </w:p>
          <w:p w14:paraId="5B3524D2" w14:textId="77777777" w:rsidR="00443382" w:rsidRDefault="00443382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  <w:p w14:paraId="20D27591" w14:textId="77777777" w:rsidR="007769F8" w:rsidRDefault="007769F8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  <w:p w14:paraId="44F4F705" w14:textId="77777777" w:rsidR="00D9426F" w:rsidRDefault="00D9426F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  <w:p w14:paraId="04B54F44" w14:textId="77777777" w:rsidR="00443382" w:rsidRPr="00443382" w:rsidRDefault="00443382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</w:tc>
      </w:tr>
    </w:tbl>
    <w:p w14:paraId="553E44A7" w14:textId="77777777" w:rsidR="00443382" w:rsidRPr="00443382" w:rsidRDefault="00443382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/>
          <w:bCs/>
          <w:sz w:val="16"/>
          <w:szCs w:val="16"/>
          <w:lang w:eastAsia="en-US"/>
        </w:rPr>
      </w:pPr>
    </w:p>
    <w:p w14:paraId="50DC9448" w14:textId="77777777" w:rsidR="00443382" w:rsidRPr="00443382" w:rsidRDefault="00443382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/>
          <w:bCs/>
          <w:sz w:val="8"/>
          <w:szCs w:val="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21"/>
      </w:tblGrid>
      <w:tr w:rsidR="00443382" w:rsidRPr="00443382" w14:paraId="1852E87B" w14:textId="77777777" w:rsidTr="00C15DED">
        <w:trPr>
          <w:jc w:val="center"/>
        </w:trPr>
        <w:tc>
          <w:tcPr>
            <w:tcW w:w="10121" w:type="dxa"/>
          </w:tcPr>
          <w:p w14:paraId="3931714A" w14:textId="77777777" w:rsidR="00443382" w:rsidRPr="008816B6" w:rsidRDefault="00443382" w:rsidP="008816B6">
            <w:pPr>
              <w:autoSpaceDE w:val="0"/>
              <w:autoSpaceDN w:val="0"/>
              <w:adjustRightInd w:val="0"/>
              <w:spacing w:before="80" w:line="276" w:lineRule="auto"/>
              <w:ind w:firstLine="0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8816B6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Análise dos resultados obtidos:</w:t>
            </w:r>
          </w:p>
          <w:p w14:paraId="38D3E346" w14:textId="77777777" w:rsidR="00443382" w:rsidRDefault="00443382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  <w:p w14:paraId="33C2C188" w14:textId="77777777" w:rsidR="007769F8" w:rsidRDefault="007769F8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  <w:p w14:paraId="518754B9" w14:textId="77777777" w:rsidR="007769F8" w:rsidRPr="00443382" w:rsidRDefault="007769F8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  <w:p w14:paraId="4FCA20A3" w14:textId="77777777" w:rsidR="00443382" w:rsidRPr="00443382" w:rsidRDefault="00443382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</w:tc>
      </w:tr>
    </w:tbl>
    <w:p w14:paraId="3FAD734D" w14:textId="77777777" w:rsidR="00443382" w:rsidRPr="00443382" w:rsidRDefault="00443382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/>
          <w:bCs/>
          <w:sz w:val="16"/>
          <w:szCs w:val="16"/>
          <w:lang w:eastAsia="en-US"/>
        </w:rPr>
      </w:pPr>
    </w:p>
    <w:p w14:paraId="7C2D28C9" w14:textId="77777777" w:rsidR="00443382" w:rsidRPr="00443382" w:rsidRDefault="00443382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/>
          <w:bCs/>
          <w:sz w:val="8"/>
          <w:szCs w:val="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21"/>
      </w:tblGrid>
      <w:tr w:rsidR="00443382" w:rsidRPr="00443382" w14:paraId="0BD219F7" w14:textId="77777777" w:rsidTr="00C15DED">
        <w:trPr>
          <w:jc w:val="center"/>
        </w:trPr>
        <w:tc>
          <w:tcPr>
            <w:tcW w:w="10121" w:type="dxa"/>
          </w:tcPr>
          <w:p w14:paraId="6B82A2B9" w14:textId="77777777" w:rsidR="00443382" w:rsidRPr="00443382" w:rsidRDefault="00443382" w:rsidP="008816B6">
            <w:pPr>
              <w:autoSpaceDE w:val="0"/>
              <w:autoSpaceDN w:val="0"/>
              <w:adjustRightInd w:val="0"/>
              <w:spacing w:before="80" w:line="276" w:lineRule="auto"/>
              <w:ind w:firstLine="0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 w:rsidRPr="008816B6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Contributo para os objetivos e metas fixadas no Projeto Educativo do Agrupamento:</w:t>
            </w:r>
          </w:p>
          <w:p w14:paraId="0DA98F37" w14:textId="77777777" w:rsidR="007769F8" w:rsidRDefault="007769F8" w:rsidP="00D9426F">
            <w:pPr>
              <w:autoSpaceDE w:val="0"/>
              <w:autoSpaceDN w:val="0"/>
              <w:adjustRightInd w:val="0"/>
              <w:spacing w:line="276" w:lineRule="auto"/>
              <w:ind w:right="-23" w:firstLine="284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  <w:p w14:paraId="3CE7FC22" w14:textId="77777777" w:rsidR="00443382" w:rsidRDefault="00443382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  <w:p w14:paraId="2AC0854F" w14:textId="77777777" w:rsidR="00D9426F" w:rsidRDefault="00D9426F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  <w:p w14:paraId="36C70330" w14:textId="77777777" w:rsidR="00D9426F" w:rsidRPr="00443382" w:rsidRDefault="00D9426F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</w:tc>
      </w:tr>
    </w:tbl>
    <w:p w14:paraId="163ABDD3" w14:textId="77777777" w:rsidR="00443382" w:rsidRPr="00443382" w:rsidRDefault="00443382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/>
          <w:bCs/>
          <w:sz w:val="16"/>
          <w:szCs w:val="16"/>
          <w:lang w:eastAsia="en-US"/>
        </w:rPr>
      </w:pPr>
    </w:p>
    <w:p w14:paraId="6690F7C1" w14:textId="77777777" w:rsidR="00443382" w:rsidRPr="00443382" w:rsidRDefault="00443382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eastAsia="Calibri" w:hAnsi="Arial" w:cs="Arial"/>
          <w:b/>
          <w:bCs/>
          <w:sz w:val="8"/>
          <w:szCs w:val="8"/>
          <w:lang w:eastAsia="en-US"/>
        </w:rPr>
      </w:pPr>
      <w:r w:rsidRPr="00443382">
        <w:rPr>
          <w:rFonts w:ascii="Arial" w:eastAsia="Calibri" w:hAnsi="Arial" w:cs="Arial"/>
          <w:bCs/>
          <w:sz w:val="8"/>
          <w:szCs w:val="8"/>
          <w:lang w:eastAsia="en-US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23"/>
      </w:tblGrid>
      <w:tr w:rsidR="00443382" w:rsidRPr="00443382" w14:paraId="1D859785" w14:textId="77777777" w:rsidTr="00C15DED">
        <w:trPr>
          <w:jc w:val="center"/>
        </w:trPr>
        <w:tc>
          <w:tcPr>
            <w:tcW w:w="10123" w:type="dxa"/>
          </w:tcPr>
          <w:p w14:paraId="627D987A" w14:textId="77777777" w:rsidR="00443382" w:rsidRPr="008816B6" w:rsidRDefault="00443382" w:rsidP="008816B6">
            <w:pPr>
              <w:autoSpaceDE w:val="0"/>
              <w:autoSpaceDN w:val="0"/>
              <w:adjustRightInd w:val="0"/>
              <w:spacing w:before="80" w:line="276" w:lineRule="auto"/>
              <w:ind w:firstLine="0"/>
              <w:rPr>
                <w:rFonts w:ascii="Arial" w:eastAsia="Calibri" w:hAnsi="Arial" w:cs="Arial"/>
                <w:bCs/>
                <w:sz w:val="22"/>
                <w:szCs w:val="22"/>
                <w:lang w:val="fr-FR" w:eastAsia="en-US"/>
              </w:rPr>
            </w:pPr>
            <w:r w:rsidRPr="008816B6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Formação realizada (referência explícita à formação creditada e correspondente classificação) e o seu contributo para a melhoria da ação educativa:</w:t>
            </w:r>
          </w:p>
          <w:p w14:paraId="074F79B5" w14:textId="77777777" w:rsidR="007769F8" w:rsidRDefault="007769F8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val="fr-FR" w:eastAsia="en-US"/>
              </w:rPr>
            </w:pPr>
          </w:p>
          <w:p w14:paraId="0EFCD220" w14:textId="77777777" w:rsidR="007769F8" w:rsidRDefault="007769F8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val="fr-FR" w:eastAsia="en-US"/>
              </w:rPr>
            </w:pPr>
          </w:p>
          <w:p w14:paraId="1415C00A" w14:textId="77777777" w:rsidR="00D9426F" w:rsidRDefault="00D9426F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val="fr-FR" w:eastAsia="en-US"/>
              </w:rPr>
            </w:pPr>
          </w:p>
          <w:p w14:paraId="2174EBC5" w14:textId="77777777" w:rsidR="007769F8" w:rsidRPr="00443382" w:rsidRDefault="007769F8" w:rsidP="00D9426F">
            <w:pPr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</w:p>
        </w:tc>
      </w:tr>
    </w:tbl>
    <w:p w14:paraId="29129093" w14:textId="77777777" w:rsidR="007E331E" w:rsidRPr="00DF589F" w:rsidRDefault="007E331E" w:rsidP="00443382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Candara" w:eastAsia="Calibri" w:hAnsi="Candara" w:cs="Calibri,Bold"/>
          <w:bCs/>
          <w:sz w:val="20"/>
          <w:szCs w:val="16"/>
          <w:lang w:eastAsia="en-US"/>
        </w:rPr>
      </w:pPr>
    </w:p>
    <w:p w14:paraId="48412747" w14:textId="3ACEB5BB" w:rsidR="00443382" w:rsidRPr="00DF589F" w:rsidRDefault="00443382" w:rsidP="0044338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Arial" w:eastAsia="Calibri" w:hAnsi="Arial" w:cs="Arial"/>
          <w:bCs/>
          <w:sz w:val="20"/>
          <w:szCs w:val="22"/>
          <w:lang w:eastAsia="en-US"/>
        </w:rPr>
      </w:pPr>
      <w:r w:rsidRPr="006D7A2C">
        <w:rPr>
          <w:rFonts w:ascii="Arial" w:eastAsia="Calibri" w:hAnsi="Arial" w:cs="Arial"/>
          <w:bCs/>
          <w:sz w:val="22"/>
          <w:szCs w:val="22"/>
          <w:lang w:eastAsia="en-US"/>
        </w:rPr>
        <w:t xml:space="preserve">Agrupamento de Escolas de Castelo de Paiva, _______de ___________________ </w:t>
      </w:r>
      <w:proofErr w:type="spellStart"/>
      <w:r w:rsidRPr="006D7A2C">
        <w:rPr>
          <w:rFonts w:ascii="Arial" w:eastAsia="Calibri" w:hAnsi="Arial" w:cs="Arial"/>
          <w:bCs/>
          <w:sz w:val="22"/>
          <w:szCs w:val="22"/>
          <w:lang w:eastAsia="en-US"/>
        </w:rPr>
        <w:t>de</w:t>
      </w:r>
      <w:proofErr w:type="spellEnd"/>
      <w:r w:rsidRPr="006D7A2C">
        <w:rPr>
          <w:rFonts w:ascii="Arial" w:eastAsia="Calibri" w:hAnsi="Arial" w:cs="Arial"/>
          <w:bCs/>
          <w:sz w:val="22"/>
          <w:szCs w:val="22"/>
          <w:lang w:eastAsia="en-US"/>
        </w:rPr>
        <w:t xml:space="preserve"> 20</w:t>
      </w:r>
      <w:r w:rsidR="00D613AA" w:rsidRPr="006D7A2C">
        <w:rPr>
          <w:rFonts w:ascii="Arial" w:eastAsia="Calibri" w:hAnsi="Arial" w:cs="Arial"/>
          <w:bCs/>
          <w:sz w:val="22"/>
          <w:szCs w:val="22"/>
          <w:lang w:eastAsia="en-US"/>
        </w:rPr>
        <w:t>2</w:t>
      </w:r>
      <w:r w:rsidR="00671BB3">
        <w:rPr>
          <w:rFonts w:ascii="Arial" w:eastAsia="Calibri" w:hAnsi="Arial" w:cs="Arial"/>
          <w:bCs/>
          <w:sz w:val="22"/>
          <w:szCs w:val="22"/>
          <w:lang w:eastAsia="en-US"/>
        </w:rPr>
        <w:t>2</w:t>
      </w:r>
    </w:p>
    <w:p w14:paraId="068C9A66" w14:textId="77777777" w:rsidR="00443382" w:rsidRPr="00DF589F" w:rsidRDefault="00443382" w:rsidP="0044338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Arial" w:eastAsia="Calibri" w:hAnsi="Arial" w:cs="Arial"/>
          <w:bCs/>
          <w:sz w:val="18"/>
          <w:szCs w:val="20"/>
          <w:lang w:eastAsia="en-US"/>
        </w:rPr>
      </w:pPr>
    </w:p>
    <w:p w14:paraId="5B0BF918" w14:textId="77777777" w:rsidR="00443382" w:rsidRPr="00DF589F" w:rsidRDefault="00443382" w:rsidP="0044338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Arial" w:eastAsia="Calibri" w:hAnsi="Arial" w:cs="Arial"/>
          <w:bCs/>
          <w:sz w:val="20"/>
          <w:szCs w:val="22"/>
          <w:lang w:eastAsia="en-US"/>
        </w:rPr>
      </w:pPr>
      <w:r w:rsidRPr="006D7A2C">
        <w:rPr>
          <w:rFonts w:ascii="Arial" w:eastAsia="Calibri" w:hAnsi="Arial" w:cs="Arial"/>
          <w:bCs/>
          <w:sz w:val="22"/>
          <w:szCs w:val="22"/>
          <w:lang w:eastAsia="en-US"/>
        </w:rPr>
        <w:t>O(A) docente avaliado(a)</w:t>
      </w:r>
    </w:p>
    <w:p w14:paraId="755FF6D7" w14:textId="77777777" w:rsidR="00443382" w:rsidRPr="00443382" w:rsidRDefault="00443382" w:rsidP="0044338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Arial" w:eastAsia="Calibri" w:hAnsi="Arial" w:cs="Arial"/>
          <w:bCs/>
          <w:sz w:val="20"/>
          <w:szCs w:val="20"/>
          <w:lang w:eastAsia="en-US"/>
        </w:rPr>
      </w:pPr>
    </w:p>
    <w:p w14:paraId="7D8D903C" w14:textId="77777777" w:rsidR="00443382" w:rsidRPr="00443382" w:rsidRDefault="00443382" w:rsidP="0044338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443382">
        <w:rPr>
          <w:rFonts w:ascii="Arial" w:eastAsia="Calibri" w:hAnsi="Arial" w:cs="Arial"/>
          <w:bCs/>
          <w:sz w:val="20"/>
          <w:szCs w:val="20"/>
          <w:lang w:eastAsia="en-US"/>
        </w:rPr>
        <w:t>__________________</w:t>
      </w:r>
      <w:r w:rsidR="006D7A2C">
        <w:rPr>
          <w:rFonts w:ascii="Arial" w:eastAsia="Calibri" w:hAnsi="Arial" w:cs="Arial"/>
          <w:bCs/>
          <w:sz w:val="20"/>
          <w:szCs w:val="20"/>
          <w:lang w:eastAsia="en-US"/>
        </w:rPr>
        <w:t>___</w:t>
      </w:r>
      <w:r w:rsidRPr="00443382">
        <w:rPr>
          <w:rFonts w:ascii="Arial" w:eastAsia="Calibri" w:hAnsi="Arial" w:cs="Arial"/>
          <w:bCs/>
          <w:sz w:val="20"/>
          <w:szCs w:val="20"/>
          <w:lang w:eastAsia="en-US"/>
        </w:rPr>
        <w:t>__________________</w:t>
      </w:r>
    </w:p>
    <w:p w14:paraId="3AE350FF" w14:textId="77777777" w:rsidR="00443382" w:rsidRDefault="00443382" w:rsidP="0044338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Arial" w:eastAsia="Calibri" w:hAnsi="Arial" w:cs="Arial"/>
          <w:bCs/>
          <w:sz w:val="20"/>
          <w:szCs w:val="20"/>
          <w:lang w:eastAsia="en-US"/>
        </w:rPr>
      </w:pPr>
    </w:p>
    <w:p w14:paraId="3DA72293" w14:textId="77777777" w:rsidR="00684DEC" w:rsidRPr="00443382" w:rsidRDefault="00684DEC" w:rsidP="0044338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Arial" w:eastAsia="Calibri" w:hAnsi="Arial" w:cs="Arial"/>
          <w:bCs/>
          <w:sz w:val="20"/>
          <w:szCs w:val="20"/>
          <w:lang w:eastAsia="en-US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06"/>
      </w:tblGrid>
      <w:tr w:rsidR="00443382" w:rsidRPr="00443382" w14:paraId="4DC0B39A" w14:textId="77777777" w:rsidTr="00DF0080">
        <w:trPr>
          <w:trHeight w:hRule="exact" w:val="340"/>
        </w:trPr>
        <w:tc>
          <w:tcPr>
            <w:tcW w:w="10206" w:type="dxa"/>
            <w:shd w:val="clear" w:color="auto" w:fill="D9D9D9"/>
            <w:vAlign w:val="center"/>
          </w:tcPr>
          <w:p w14:paraId="4FE6365F" w14:textId="77777777" w:rsidR="00443382" w:rsidRPr="00443382" w:rsidRDefault="00443382" w:rsidP="00443382">
            <w:pPr>
              <w:spacing w:line="240" w:lineRule="auto"/>
              <w:ind w:left="454" w:firstLine="0"/>
              <w:contextualSpacing/>
              <w:jc w:val="left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443382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Parecer do avaliador interno</w:t>
            </w:r>
            <w:r w:rsidRPr="00443382">
              <w:rPr>
                <w:rFonts w:ascii="Arial" w:eastAsia="Calibri" w:hAnsi="Arial" w:cs="Arial"/>
                <w:sz w:val="16"/>
                <w:szCs w:val="16"/>
                <w:lang w:eastAsia="en-US"/>
              </w:rPr>
              <w:t>:</w:t>
            </w:r>
          </w:p>
        </w:tc>
      </w:tr>
      <w:tr w:rsidR="00443382" w:rsidRPr="00443382" w14:paraId="66A8D126" w14:textId="77777777" w:rsidTr="00DF0080">
        <w:tc>
          <w:tcPr>
            <w:tcW w:w="10206" w:type="dxa"/>
            <w:shd w:val="clear" w:color="auto" w:fill="F2F2F2" w:themeFill="background1" w:themeFillShade="F2"/>
            <w:vAlign w:val="center"/>
          </w:tcPr>
          <w:p w14:paraId="74B6F3A8" w14:textId="77777777" w:rsidR="00443382" w:rsidRPr="00443382" w:rsidRDefault="00443382" w:rsidP="00443382">
            <w:pPr>
              <w:spacing w:before="120" w:after="60"/>
              <w:ind w:firstLine="0"/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</w:pPr>
            <w:r w:rsidRPr="00443382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 xml:space="preserve">- O presente relatório de autoavaliação </w:t>
            </w:r>
            <w:r w:rsidRPr="00443382">
              <w:rPr>
                <w:rFonts w:ascii="Arial" w:eastAsia="Calibri" w:hAnsi="Arial" w:cs="Arial"/>
                <w:b/>
                <w:i/>
                <w:sz w:val="16"/>
                <w:szCs w:val="16"/>
                <w:lang w:eastAsia="en-US"/>
              </w:rPr>
              <w:t>cumpre</w:t>
            </w:r>
            <w:r w:rsidRPr="00443382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 xml:space="preserve"> / </w:t>
            </w:r>
            <w:r w:rsidRPr="00443382">
              <w:rPr>
                <w:rFonts w:ascii="Arial" w:eastAsia="Calibri" w:hAnsi="Arial" w:cs="Arial"/>
                <w:b/>
                <w:i/>
                <w:sz w:val="16"/>
                <w:szCs w:val="16"/>
                <w:lang w:eastAsia="en-US"/>
              </w:rPr>
              <w:t>não cumpre</w:t>
            </w:r>
            <w:r w:rsidRPr="00443382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 xml:space="preserve"> / </w:t>
            </w:r>
            <w:r w:rsidRPr="00443382">
              <w:rPr>
                <w:rFonts w:ascii="Arial" w:eastAsia="Calibri" w:hAnsi="Arial" w:cs="Arial"/>
                <w:b/>
                <w:i/>
                <w:sz w:val="16"/>
                <w:szCs w:val="16"/>
                <w:lang w:eastAsia="en-US"/>
              </w:rPr>
              <w:t>cumpre parcialmente</w:t>
            </w:r>
            <w:r w:rsidRPr="00443382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 xml:space="preserve"> (retirar o que não interessa) [quando parcialmente: “nomeadamente no que respeita </w:t>
            </w:r>
            <w:proofErr w:type="gramStart"/>
            <w:r w:rsidRPr="00443382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>à(s</w:t>
            </w:r>
            <w:proofErr w:type="gramEnd"/>
            <w:r w:rsidRPr="00443382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>) alínea(s)                                         ], o disposto no n</w:t>
            </w:r>
            <w:r w:rsidR="002A016F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>.</w:t>
            </w:r>
            <w:r w:rsidRPr="00443382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 xml:space="preserve">º 2 do </w:t>
            </w:r>
            <w:proofErr w:type="spellStart"/>
            <w:r w:rsidRPr="00443382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>art</w:t>
            </w:r>
            <w:proofErr w:type="spellEnd"/>
            <w:r w:rsidR="002A016F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>.</w:t>
            </w:r>
            <w:r w:rsidRPr="00443382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 xml:space="preserve"> 19</w:t>
            </w:r>
            <w:r w:rsidR="002A016F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>.</w:t>
            </w:r>
            <w:r w:rsidRPr="00443382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>º do Decreto regulamentar 26/2012.</w:t>
            </w:r>
          </w:p>
          <w:p w14:paraId="29AE76A2" w14:textId="77777777" w:rsidR="00443382" w:rsidRPr="00443382" w:rsidRDefault="00443382" w:rsidP="00443382">
            <w:pPr>
              <w:spacing w:after="200"/>
              <w:ind w:firstLine="0"/>
              <w:contextualSpacing/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</w:pPr>
            <w:r w:rsidRPr="00443382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 xml:space="preserve">- A presente reflexão </w:t>
            </w:r>
            <w:r w:rsidRPr="00443382">
              <w:rPr>
                <w:rFonts w:ascii="Arial" w:eastAsia="Calibri" w:hAnsi="Arial" w:cs="Arial"/>
                <w:b/>
                <w:i/>
                <w:sz w:val="16"/>
                <w:szCs w:val="16"/>
                <w:lang w:eastAsia="en-US"/>
              </w:rPr>
              <w:t>carece de profundidade</w:t>
            </w:r>
            <w:r w:rsidRPr="00443382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 xml:space="preserve"> / </w:t>
            </w:r>
            <w:r w:rsidRPr="00443382">
              <w:rPr>
                <w:rFonts w:ascii="Arial" w:eastAsia="Calibri" w:hAnsi="Arial" w:cs="Arial"/>
                <w:b/>
                <w:i/>
                <w:sz w:val="16"/>
                <w:szCs w:val="16"/>
                <w:lang w:eastAsia="en-US"/>
              </w:rPr>
              <w:t>apresenta lacunas</w:t>
            </w:r>
            <w:r w:rsidRPr="00443382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 xml:space="preserve"> / </w:t>
            </w:r>
            <w:r w:rsidRPr="00443382">
              <w:rPr>
                <w:rFonts w:ascii="Arial" w:eastAsia="Calibri" w:hAnsi="Arial" w:cs="Arial"/>
                <w:b/>
                <w:i/>
                <w:sz w:val="16"/>
                <w:szCs w:val="16"/>
                <w:lang w:eastAsia="en-US"/>
              </w:rPr>
              <w:t>é exaustiva</w:t>
            </w:r>
            <w:r w:rsidRPr="00443382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 xml:space="preserve"> / </w:t>
            </w:r>
            <w:r w:rsidRPr="00443382">
              <w:rPr>
                <w:rFonts w:ascii="Arial" w:eastAsia="Calibri" w:hAnsi="Arial" w:cs="Arial"/>
                <w:b/>
                <w:i/>
                <w:sz w:val="16"/>
                <w:szCs w:val="16"/>
                <w:lang w:eastAsia="en-US"/>
              </w:rPr>
              <w:t>adequa-se ao solicitado</w:t>
            </w:r>
            <w:r w:rsidRPr="00443382">
              <w:rPr>
                <w:rFonts w:ascii="Arial" w:eastAsia="Calibri" w:hAnsi="Arial" w:cs="Arial"/>
                <w:i/>
                <w:sz w:val="16"/>
                <w:szCs w:val="16"/>
                <w:lang w:eastAsia="en-US"/>
              </w:rPr>
              <w:t xml:space="preserve"> (retirar o que não interessa)</w:t>
            </w:r>
          </w:p>
          <w:p w14:paraId="2509EF68" w14:textId="77777777" w:rsidR="006D7A2C" w:rsidRPr="006D7A2C" w:rsidRDefault="006D7A2C" w:rsidP="006D7A2C">
            <w:pPr>
              <w:spacing w:after="200" w:line="240" w:lineRule="auto"/>
              <w:ind w:firstLine="0"/>
              <w:contextualSpacing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14:paraId="0932385C" w14:textId="1F502E03" w:rsidR="00443382" w:rsidRPr="00443382" w:rsidRDefault="006D7A2C" w:rsidP="00FB5529">
            <w:pPr>
              <w:spacing w:after="200"/>
              <w:ind w:left="601" w:firstLine="0"/>
              <w:contextualSpacing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443382">
              <w:rPr>
                <w:rFonts w:ascii="Arial" w:eastAsia="Calibri" w:hAnsi="Arial" w:cs="Arial"/>
                <w:sz w:val="16"/>
                <w:szCs w:val="16"/>
                <w:lang w:eastAsia="en-US"/>
              </w:rPr>
              <w:t>Data ___/___/20</w:t>
            </w:r>
            <w:r w:rsidR="00D9426F">
              <w:rPr>
                <w:rFonts w:ascii="Arial" w:eastAsia="Calibri" w:hAnsi="Arial" w:cs="Arial"/>
                <w:sz w:val="16"/>
                <w:szCs w:val="16"/>
                <w:lang w:eastAsia="en-US"/>
              </w:rPr>
              <w:t>2</w:t>
            </w:r>
            <w:r w:rsidR="00FB5529">
              <w:rPr>
                <w:rFonts w:ascii="Arial" w:eastAsia="Calibri" w:hAnsi="Arial" w:cs="Arial"/>
                <w:sz w:val="16"/>
                <w:szCs w:val="16"/>
                <w:lang w:eastAsia="en-US"/>
              </w:rPr>
              <w:t>5</w:t>
            </w:r>
            <w:r w:rsidRPr="00443382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 </w:t>
            </w:r>
            <w:r w:rsidRPr="00443382">
              <w:rPr>
                <w:rFonts w:ascii="Arial" w:eastAsia="Calibri" w:hAnsi="Arial" w:cs="Arial"/>
                <w:sz w:val="16"/>
                <w:szCs w:val="16"/>
                <w:lang w:eastAsia="en-US"/>
              </w:rPr>
              <w:tab/>
            </w:r>
            <w:r w:rsidR="00D9426F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                  </w:t>
            </w:r>
            <w:r w:rsidRPr="00443382">
              <w:rPr>
                <w:rFonts w:ascii="Arial" w:eastAsia="Calibri" w:hAnsi="Arial" w:cs="Arial"/>
                <w:sz w:val="16"/>
                <w:szCs w:val="16"/>
                <w:lang w:eastAsia="en-US"/>
              </w:rPr>
              <w:t>Assinatura: _____________________________________________</w:t>
            </w:r>
            <w:r w:rsidR="00D9426F">
              <w:rPr>
                <w:rFonts w:ascii="Arial" w:eastAsia="Calibri" w:hAnsi="Arial" w:cs="Arial"/>
                <w:sz w:val="16"/>
                <w:szCs w:val="16"/>
                <w:lang w:eastAsia="en-US"/>
              </w:rPr>
              <w:t>____</w:t>
            </w:r>
            <w:r w:rsidRPr="00443382">
              <w:rPr>
                <w:rFonts w:ascii="Arial" w:eastAsia="Calibri" w:hAnsi="Arial" w:cs="Arial"/>
                <w:sz w:val="16"/>
                <w:szCs w:val="16"/>
                <w:lang w:eastAsia="en-US"/>
              </w:rPr>
              <w:t>__________</w:t>
            </w:r>
          </w:p>
        </w:tc>
      </w:tr>
    </w:tbl>
    <w:p w14:paraId="756C93B1" w14:textId="77777777" w:rsidR="00443382" w:rsidRPr="00443382" w:rsidRDefault="00443382" w:rsidP="00443382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Arial" w:eastAsia="Calibri" w:hAnsi="Arial" w:cs="Arial"/>
          <w:sz w:val="2"/>
          <w:szCs w:val="2"/>
          <w:lang w:eastAsia="en-US"/>
        </w:rPr>
      </w:pPr>
    </w:p>
    <w:p w14:paraId="616AD4ED" w14:textId="77777777" w:rsidR="00544E6D" w:rsidRPr="00443382" w:rsidRDefault="00544E6D" w:rsidP="00443382">
      <w:pPr>
        <w:ind w:firstLine="0"/>
        <w:rPr>
          <w:sz w:val="2"/>
          <w:szCs w:val="2"/>
        </w:rPr>
      </w:pPr>
    </w:p>
    <w:sectPr w:rsidR="00544E6D" w:rsidRPr="00443382" w:rsidSect="00DF589F">
      <w:pgSz w:w="11906" w:h="16838" w:code="9"/>
      <w:pgMar w:top="964" w:right="851" w:bottom="964" w:left="851" w:header="284" w:footer="4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88AAB1" w14:textId="77777777" w:rsidR="00AC7CC0" w:rsidRDefault="00AC7CC0" w:rsidP="00BC3D1F">
      <w:pPr>
        <w:spacing w:line="240" w:lineRule="auto"/>
      </w:pPr>
      <w:r>
        <w:separator/>
      </w:r>
    </w:p>
  </w:endnote>
  <w:endnote w:type="continuationSeparator" w:id="0">
    <w:p w14:paraId="2A30AA9E" w14:textId="77777777" w:rsidR="00AC7CC0" w:rsidRDefault="00AC7CC0" w:rsidP="00BC3D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972D47" w14:textId="77777777" w:rsidR="00FB5529" w:rsidRDefault="00FB552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017D44" w14:textId="77777777" w:rsidR="000822B9" w:rsidRPr="00D83E15" w:rsidRDefault="00DF589F" w:rsidP="00781488">
    <w:pPr>
      <w:pStyle w:val="Rodap"/>
      <w:jc w:val="center"/>
      <w:rPr>
        <w:sz w:val="2"/>
        <w:szCs w:val="2"/>
      </w:rPr>
    </w:pPr>
    <w:r>
      <w:rPr>
        <w:sz w:val="2"/>
        <w:szCs w:val="2"/>
      </w:rPr>
      <w:t>……….</w:t>
    </w:r>
  </w:p>
  <w:tbl>
    <w:tblPr>
      <w:tblStyle w:val="Tabelacomgrelha"/>
      <w:tblW w:w="0" w:type="auto"/>
      <w:jc w:val="center"/>
      <w:tblBorders>
        <w:top w:val="dott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21"/>
      <w:gridCol w:w="5109"/>
      <w:gridCol w:w="1334"/>
    </w:tblGrid>
    <w:tr w:rsidR="000822B9" w14:paraId="7D16CEA5" w14:textId="77777777" w:rsidTr="00DF589F">
      <w:trPr>
        <w:jc w:val="center"/>
      </w:trPr>
      <w:tc>
        <w:tcPr>
          <w:tcW w:w="9664" w:type="dxa"/>
          <w:gridSpan w:val="3"/>
        </w:tcPr>
        <w:p w14:paraId="1F2F853A" w14:textId="77777777" w:rsidR="000822B9" w:rsidRPr="00777B4F" w:rsidRDefault="000822B9" w:rsidP="00DF589F">
          <w:pPr>
            <w:pBdr>
              <w:top w:val="dotted" w:sz="4" w:space="1" w:color="auto"/>
            </w:pBdr>
            <w:jc w:val="center"/>
            <w:rPr>
              <w:rFonts w:ascii="Calibri" w:hAnsi="Calibri" w:cs="Arial"/>
              <w:color w:val="333333"/>
              <w:sz w:val="14"/>
              <w:szCs w:val="14"/>
            </w:rPr>
          </w:pPr>
          <w:r w:rsidRPr="00456799">
            <w:rPr>
              <w:rFonts w:ascii="Calibri" w:hAnsi="Calibri" w:cs="Arial"/>
              <w:color w:val="333333"/>
              <w:spacing w:val="-5"/>
              <w:sz w:val="14"/>
              <w:szCs w:val="14"/>
            </w:rPr>
            <w:t xml:space="preserve">NIPC: 600077187   |   Morada: Rua Strecht Vasconcelos 147, 4550-150 Castelo de Paiva   |   </w:t>
          </w:r>
          <w:proofErr w:type="spellStart"/>
          <w:r w:rsidRPr="00456799">
            <w:rPr>
              <w:rFonts w:ascii="Calibri" w:hAnsi="Calibri" w:cs="Arial"/>
              <w:color w:val="333333"/>
              <w:spacing w:val="-5"/>
              <w:sz w:val="14"/>
              <w:szCs w:val="14"/>
            </w:rPr>
            <w:t>Tel</w:t>
          </w:r>
          <w:proofErr w:type="spellEnd"/>
          <w:r w:rsidRPr="00456799">
            <w:rPr>
              <w:rFonts w:ascii="Calibri" w:hAnsi="Calibri" w:cs="Arial"/>
              <w:color w:val="333333"/>
              <w:sz w:val="14"/>
              <w:szCs w:val="14"/>
            </w:rPr>
            <w:t>: 255 690 300   |   Fax: 255 690 308</w:t>
          </w:r>
        </w:p>
      </w:tc>
    </w:tr>
    <w:tr w:rsidR="000822B9" w14:paraId="4E4A053E" w14:textId="77777777" w:rsidTr="00DF589F">
      <w:trPr>
        <w:jc w:val="center"/>
      </w:trPr>
      <w:tc>
        <w:tcPr>
          <w:tcW w:w="9664" w:type="dxa"/>
          <w:gridSpan w:val="3"/>
        </w:tcPr>
        <w:p w14:paraId="6F028234" w14:textId="77777777" w:rsidR="000822B9" w:rsidRPr="00777B4F" w:rsidRDefault="000822B9" w:rsidP="00DF589F">
          <w:pPr>
            <w:jc w:val="center"/>
            <w:rPr>
              <w:rFonts w:ascii="Calibri" w:hAnsi="Calibri"/>
            </w:rPr>
          </w:pPr>
          <w:r w:rsidRPr="00456799">
            <w:rPr>
              <w:rFonts w:ascii="Calibri" w:hAnsi="Calibri" w:cs="Arial"/>
              <w:color w:val="333333"/>
              <w:spacing w:val="-5"/>
              <w:sz w:val="14"/>
              <w:szCs w:val="14"/>
            </w:rPr>
            <w:t>http://www.agrupamentoescolascp.pt/</w:t>
          </w:r>
          <w:r w:rsidRPr="00456799">
            <w:rPr>
              <w:rFonts w:ascii="Calibri" w:hAnsi="Calibri" w:cs="Arial"/>
              <w:color w:val="333333"/>
              <w:sz w:val="14"/>
              <w:szCs w:val="14"/>
            </w:rPr>
            <w:t xml:space="preserve">   |   E-mail: </w:t>
          </w:r>
          <w:r w:rsidRPr="00C4263D">
            <w:rPr>
              <w:rFonts w:ascii="Calibri" w:hAnsi="Calibri" w:cs="Arial"/>
              <w:sz w:val="14"/>
              <w:szCs w:val="14"/>
            </w:rPr>
            <w:t>eb23castelopaiva@hotmail.com</w:t>
          </w:r>
        </w:p>
      </w:tc>
    </w:tr>
    <w:tr w:rsidR="000822B9" w14:paraId="525D1E3B" w14:textId="77777777" w:rsidTr="00DF589F">
      <w:trPr>
        <w:jc w:val="center"/>
      </w:trPr>
      <w:tc>
        <w:tcPr>
          <w:tcW w:w="3221" w:type="dxa"/>
          <w:tcBorders>
            <w:top w:val="nil"/>
          </w:tcBorders>
        </w:tcPr>
        <w:p w14:paraId="08B7FB36" w14:textId="77777777" w:rsidR="000822B9" w:rsidRDefault="000822B9" w:rsidP="00DF589F">
          <w:pPr>
            <w:jc w:val="center"/>
            <w:rPr>
              <w:rFonts w:ascii="Calibri" w:hAnsi="Calibri" w:cs="Arial"/>
              <w:color w:val="333333"/>
              <w:spacing w:val="-5"/>
              <w:sz w:val="14"/>
              <w:szCs w:val="14"/>
            </w:rPr>
          </w:pPr>
          <w:r w:rsidRPr="00544E6D">
            <w:rPr>
              <w:rFonts w:ascii="Calibri" w:hAnsi="Calibri"/>
              <w:sz w:val="14"/>
              <w:szCs w:val="14"/>
            </w:rPr>
            <w:t xml:space="preserve">Modelo </w:t>
          </w:r>
          <w:proofErr w:type="gramStart"/>
          <w:r w:rsidR="00AC0FE5">
            <w:rPr>
              <w:rFonts w:ascii="Calibri" w:hAnsi="Calibri"/>
              <w:sz w:val="14"/>
              <w:szCs w:val="14"/>
            </w:rPr>
            <w:t xml:space="preserve">RAA </w:t>
          </w:r>
          <w:r w:rsidRPr="00544E6D">
            <w:rPr>
              <w:rFonts w:ascii="Calibri" w:hAnsi="Calibri"/>
              <w:sz w:val="14"/>
              <w:szCs w:val="14"/>
            </w:rPr>
            <w:t xml:space="preserve"> -</w:t>
          </w:r>
          <w:proofErr w:type="gramEnd"/>
          <w:r w:rsidR="00083B02">
            <w:rPr>
              <w:rFonts w:ascii="Calibri" w:hAnsi="Calibri"/>
              <w:sz w:val="14"/>
              <w:szCs w:val="14"/>
            </w:rPr>
            <w:t xml:space="preserve"> </w:t>
          </w:r>
          <w:sdt>
            <w:sdtPr>
              <w:rPr>
                <w:rFonts w:ascii="Calibri" w:hAnsi="Calibri"/>
                <w:sz w:val="14"/>
                <w:szCs w:val="14"/>
              </w:rPr>
              <w:alias w:val="Estado"/>
              <w:tag w:val=""/>
              <w:id w:val="-1473599705"/>
              <w:placeholder>
                <w:docPart w:val="E5A781004A6942A09709DC1243540C1D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AC0FE5">
                <w:rPr>
                  <w:rFonts w:ascii="Calibri" w:hAnsi="Calibri"/>
                  <w:sz w:val="14"/>
                  <w:szCs w:val="14"/>
                </w:rPr>
                <w:t>vs1.0.1</w:t>
              </w:r>
            </w:sdtContent>
          </w:sdt>
          <w:r w:rsidR="00F54425" w:rsidRPr="00611B52">
            <w:rPr>
              <w:rFonts w:ascii="Calibri" w:hAnsi="Calibri"/>
              <w:sz w:val="14"/>
              <w:szCs w:val="14"/>
            </w:rPr>
            <w:fldChar w:fldCharType="begin"/>
          </w:r>
          <w:r w:rsidRPr="00611B52">
            <w:rPr>
              <w:rFonts w:ascii="Calibri" w:hAnsi="Calibri"/>
              <w:sz w:val="14"/>
              <w:szCs w:val="14"/>
            </w:rPr>
            <w:instrText xml:space="preserve"> SUBJECT   \* MERGEFORMAT </w:instrText>
          </w:r>
          <w:r w:rsidR="00F54425" w:rsidRPr="00611B52">
            <w:rPr>
              <w:rFonts w:ascii="Calibri" w:hAnsi="Calibri"/>
              <w:sz w:val="14"/>
              <w:szCs w:val="14"/>
            </w:rPr>
            <w:fldChar w:fldCharType="end"/>
          </w:r>
          <w:r w:rsidR="00F54425" w:rsidRPr="00611B52">
            <w:rPr>
              <w:rFonts w:ascii="Calibri" w:hAnsi="Calibri"/>
              <w:sz w:val="14"/>
              <w:szCs w:val="14"/>
            </w:rPr>
            <w:fldChar w:fldCharType="begin"/>
          </w:r>
          <w:r w:rsidRPr="00611B52">
            <w:rPr>
              <w:rFonts w:ascii="Calibri" w:hAnsi="Calibri"/>
              <w:sz w:val="14"/>
              <w:szCs w:val="14"/>
            </w:rPr>
            <w:instrText xml:space="preserve"> SUBJECT  \* Lower  \* MERGEFORMAT </w:instrText>
          </w:r>
          <w:r w:rsidR="00F54425" w:rsidRPr="00611B52">
            <w:rPr>
              <w:rFonts w:ascii="Calibri" w:hAnsi="Calibri"/>
              <w:sz w:val="14"/>
              <w:szCs w:val="14"/>
            </w:rPr>
            <w:fldChar w:fldCharType="end"/>
          </w:r>
        </w:p>
      </w:tc>
      <w:tc>
        <w:tcPr>
          <w:tcW w:w="5109" w:type="dxa"/>
        </w:tcPr>
        <w:p w14:paraId="152CF85F" w14:textId="77777777" w:rsidR="000822B9" w:rsidRDefault="000822B9" w:rsidP="00DF589F">
          <w:pPr>
            <w:jc w:val="center"/>
            <w:rPr>
              <w:rFonts w:ascii="Calibri" w:hAnsi="Calibri" w:cs="Arial"/>
              <w:color w:val="333333"/>
              <w:spacing w:val="-5"/>
              <w:sz w:val="14"/>
              <w:szCs w:val="14"/>
            </w:rPr>
          </w:pPr>
        </w:p>
      </w:tc>
      <w:tc>
        <w:tcPr>
          <w:tcW w:w="1334" w:type="dxa"/>
          <w:tcBorders>
            <w:top w:val="dotted" w:sz="4" w:space="0" w:color="auto"/>
          </w:tcBorders>
          <w:shd w:val="clear" w:color="auto" w:fill="D9D9D9" w:themeFill="background1" w:themeFillShade="D9"/>
        </w:tcPr>
        <w:p w14:paraId="79411F5D" w14:textId="4760A494" w:rsidR="000822B9" w:rsidRDefault="007E331E" w:rsidP="001D6C2E">
          <w:pPr>
            <w:jc w:val="center"/>
            <w:rPr>
              <w:rFonts w:ascii="Calibri" w:hAnsi="Calibri" w:cs="Arial"/>
              <w:color w:val="333333"/>
              <w:spacing w:val="-5"/>
              <w:sz w:val="14"/>
              <w:szCs w:val="14"/>
            </w:rPr>
          </w:pPr>
          <w:r w:rsidRPr="009C5AA7">
            <w:rPr>
              <w:rFonts w:ascii="Calibri" w:hAnsi="Calibri"/>
              <w:b/>
              <w:sz w:val="14"/>
              <w:szCs w:val="14"/>
            </w:rPr>
            <w:fldChar w:fldCharType="begin"/>
          </w:r>
          <w:r w:rsidRPr="009C5AA7">
            <w:rPr>
              <w:rFonts w:ascii="Calibri" w:hAnsi="Calibri"/>
              <w:b/>
              <w:sz w:val="14"/>
              <w:szCs w:val="14"/>
            </w:rPr>
            <w:instrText>PAGE   \* MERGEFORMAT</w:instrText>
          </w:r>
          <w:r w:rsidRPr="009C5AA7">
            <w:rPr>
              <w:rFonts w:ascii="Calibri" w:hAnsi="Calibri"/>
              <w:b/>
              <w:sz w:val="14"/>
              <w:szCs w:val="14"/>
            </w:rPr>
            <w:fldChar w:fldCharType="separate"/>
          </w:r>
          <w:r w:rsidR="00FB5529">
            <w:rPr>
              <w:rFonts w:ascii="Calibri" w:hAnsi="Calibri"/>
              <w:b/>
              <w:noProof/>
              <w:sz w:val="14"/>
              <w:szCs w:val="14"/>
            </w:rPr>
            <w:t>1</w:t>
          </w:r>
          <w:r w:rsidRPr="009C5AA7">
            <w:rPr>
              <w:rFonts w:ascii="Calibri" w:hAnsi="Calibri"/>
              <w:b/>
              <w:sz w:val="14"/>
              <w:szCs w:val="14"/>
            </w:rPr>
            <w:fldChar w:fldCharType="end"/>
          </w:r>
          <w:r>
            <w:rPr>
              <w:rFonts w:ascii="Calibri" w:hAnsi="Calibri"/>
              <w:sz w:val="14"/>
              <w:szCs w:val="14"/>
            </w:rPr>
            <w:t xml:space="preserve"> de </w:t>
          </w:r>
          <w:r w:rsidR="001D6C2E" w:rsidRPr="001D6C2E">
            <w:rPr>
              <w:rFonts w:cstheme="minorHAnsi"/>
              <w:b/>
              <w:sz w:val="14"/>
            </w:rPr>
            <w:fldChar w:fldCharType="begin"/>
          </w:r>
          <w:r w:rsidR="001D6C2E" w:rsidRPr="001D6C2E">
            <w:rPr>
              <w:rFonts w:cstheme="minorHAnsi"/>
              <w:b/>
              <w:sz w:val="14"/>
            </w:rPr>
            <w:instrText xml:space="preserve"> SECTIONPAGES   \* MERGEFORMAT </w:instrText>
          </w:r>
          <w:r w:rsidR="001D6C2E" w:rsidRPr="001D6C2E">
            <w:rPr>
              <w:rFonts w:cstheme="minorHAnsi"/>
              <w:b/>
              <w:sz w:val="14"/>
            </w:rPr>
            <w:fldChar w:fldCharType="separate"/>
          </w:r>
          <w:r w:rsidR="00FB5529">
            <w:rPr>
              <w:rFonts w:cstheme="minorHAnsi"/>
              <w:b/>
              <w:noProof/>
              <w:sz w:val="14"/>
            </w:rPr>
            <w:t>1</w:t>
          </w:r>
          <w:r w:rsidR="001D6C2E" w:rsidRPr="001D6C2E">
            <w:rPr>
              <w:rFonts w:cstheme="minorHAnsi"/>
              <w:b/>
              <w:sz w:val="14"/>
            </w:rPr>
            <w:fldChar w:fldCharType="end"/>
          </w:r>
        </w:p>
      </w:tc>
    </w:tr>
  </w:tbl>
  <w:p w14:paraId="595DA98E" w14:textId="77777777" w:rsidR="000822B9" w:rsidRPr="00AC0FE5" w:rsidRDefault="000822B9" w:rsidP="00350FC4">
    <w:pPr>
      <w:tabs>
        <w:tab w:val="left" w:pos="142"/>
        <w:tab w:val="right" w:pos="9498"/>
      </w:tabs>
      <w:spacing w:line="240" w:lineRule="auto"/>
      <w:rPr>
        <w:rFonts w:ascii="Calibri" w:hAnsi="Calibri" w:cs="Arial"/>
        <w:color w:val="333333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jc w:val="center"/>
      <w:tblBorders>
        <w:top w:val="dott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21"/>
      <w:gridCol w:w="5109"/>
      <w:gridCol w:w="1334"/>
    </w:tblGrid>
    <w:tr w:rsidR="00350FC4" w14:paraId="6A46DAE7" w14:textId="77777777" w:rsidTr="008B6F54">
      <w:trPr>
        <w:jc w:val="center"/>
      </w:trPr>
      <w:tc>
        <w:tcPr>
          <w:tcW w:w="9664" w:type="dxa"/>
          <w:gridSpan w:val="3"/>
        </w:tcPr>
        <w:p w14:paraId="5A00C307" w14:textId="77777777" w:rsidR="00350FC4" w:rsidRPr="00777B4F" w:rsidRDefault="00350FC4" w:rsidP="00350FC4">
          <w:pPr>
            <w:pBdr>
              <w:top w:val="dotted" w:sz="4" w:space="1" w:color="auto"/>
            </w:pBdr>
            <w:jc w:val="center"/>
            <w:rPr>
              <w:rFonts w:ascii="Calibri" w:hAnsi="Calibri" w:cs="Arial"/>
              <w:color w:val="333333"/>
              <w:sz w:val="14"/>
              <w:szCs w:val="14"/>
            </w:rPr>
          </w:pPr>
          <w:r w:rsidRPr="00456799">
            <w:rPr>
              <w:rFonts w:ascii="Calibri" w:hAnsi="Calibri" w:cs="Arial"/>
              <w:color w:val="333333"/>
              <w:spacing w:val="-5"/>
              <w:sz w:val="14"/>
              <w:szCs w:val="14"/>
            </w:rPr>
            <w:t xml:space="preserve">NIPC: 600077187   |   Morada: Rua Strecht Vasconcelos 147, 4550-150 Castelo de Paiva   |   </w:t>
          </w:r>
          <w:proofErr w:type="spellStart"/>
          <w:r w:rsidRPr="00456799">
            <w:rPr>
              <w:rFonts w:ascii="Calibri" w:hAnsi="Calibri" w:cs="Arial"/>
              <w:color w:val="333333"/>
              <w:spacing w:val="-5"/>
              <w:sz w:val="14"/>
              <w:szCs w:val="14"/>
            </w:rPr>
            <w:t>Tel</w:t>
          </w:r>
          <w:proofErr w:type="spellEnd"/>
          <w:r w:rsidRPr="00456799">
            <w:rPr>
              <w:rFonts w:ascii="Calibri" w:hAnsi="Calibri" w:cs="Arial"/>
              <w:color w:val="333333"/>
              <w:sz w:val="14"/>
              <w:szCs w:val="14"/>
            </w:rPr>
            <w:t>: 255 690 300   |   Fax: 255 690 308</w:t>
          </w:r>
        </w:p>
      </w:tc>
    </w:tr>
    <w:tr w:rsidR="00350FC4" w14:paraId="6FAD91BD" w14:textId="77777777" w:rsidTr="008B6F54">
      <w:trPr>
        <w:jc w:val="center"/>
      </w:trPr>
      <w:tc>
        <w:tcPr>
          <w:tcW w:w="9664" w:type="dxa"/>
          <w:gridSpan w:val="3"/>
        </w:tcPr>
        <w:p w14:paraId="3B48B752" w14:textId="77777777" w:rsidR="00350FC4" w:rsidRPr="00777B4F" w:rsidRDefault="00350FC4" w:rsidP="00350FC4">
          <w:pPr>
            <w:jc w:val="center"/>
            <w:rPr>
              <w:rFonts w:ascii="Calibri" w:hAnsi="Calibri"/>
            </w:rPr>
          </w:pPr>
          <w:r w:rsidRPr="00456799">
            <w:rPr>
              <w:rFonts w:ascii="Calibri" w:hAnsi="Calibri" w:cs="Arial"/>
              <w:color w:val="333333"/>
              <w:spacing w:val="-5"/>
              <w:sz w:val="14"/>
              <w:szCs w:val="14"/>
            </w:rPr>
            <w:t>http://www.agrupamentoescolascp.pt/</w:t>
          </w:r>
          <w:r w:rsidRPr="00456799">
            <w:rPr>
              <w:rFonts w:ascii="Calibri" w:hAnsi="Calibri" w:cs="Arial"/>
              <w:color w:val="333333"/>
              <w:sz w:val="14"/>
              <w:szCs w:val="14"/>
            </w:rPr>
            <w:t xml:space="preserve">   |   E-mail: </w:t>
          </w:r>
          <w:r w:rsidRPr="00C4263D">
            <w:rPr>
              <w:rFonts w:ascii="Calibri" w:hAnsi="Calibri" w:cs="Arial"/>
              <w:sz w:val="14"/>
              <w:szCs w:val="14"/>
            </w:rPr>
            <w:t>eb23castelopaiva@hotmail.com</w:t>
          </w:r>
        </w:p>
      </w:tc>
    </w:tr>
    <w:tr w:rsidR="00350FC4" w14:paraId="4D049753" w14:textId="77777777" w:rsidTr="008B6F54">
      <w:trPr>
        <w:jc w:val="center"/>
      </w:trPr>
      <w:tc>
        <w:tcPr>
          <w:tcW w:w="3221" w:type="dxa"/>
          <w:tcBorders>
            <w:top w:val="nil"/>
          </w:tcBorders>
        </w:tcPr>
        <w:p w14:paraId="70BCEE67" w14:textId="77777777" w:rsidR="00350FC4" w:rsidRDefault="00350FC4" w:rsidP="00AC0FE5">
          <w:pPr>
            <w:jc w:val="left"/>
            <w:rPr>
              <w:rFonts w:ascii="Calibri" w:hAnsi="Calibri" w:cs="Arial"/>
              <w:color w:val="333333"/>
              <w:spacing w:val="-5"/>
              <w:sz w:val="14"/>
              <w:szCs w:val="14"/>
            </w:rPr>
          </w:pPr>
          <w:r w:rsidRPr="00544E6D">
            <w:rPr>
              <w:rFonts w:ascii="Calibri" w:hAnsi="Calibri"/>
              <w:sz w:val="14"/>
              <w:szCs w:val="14"/>
            </w:rPr>
            <w:t xml:space="preserve">Modelo </w:t>
          </w:r>
          <w:proofErr w:type="gramStart"/>
          <w:r w:rsidR="00AC0FE5">
            <w:rPr>
              <w:rFonts w:ascii="Calibri" w:hAnsi="Calibri"/>
              <w:sz w:val="14"/>
              <w:szCs w:val="14"/>
            </w:rPr>
            <w:t>RA</w:t>
          </w:r>
          <w:r>
            <w:rPr>
              <w:rFonts w:ascii="Calibri" w:hAnsi="Calibri"/>
              <w:sz w:val="14"/>
              <w:szCs w:val="14"/>
            </w:rPr>
            <w:t>A</w:t>
          </w:r>
          <w:r w:rsidR="00AC0FE5">
            <w:rPr>
              <w:rFonts w:ascii="Calibri" w:hAnsi="Calibri"/>
              <w:sz w:val="14"/>
              <w:szCs w:val="14"/>
            </w:rPr>
            <w:t xml:space="preserve"> </w:t>
          </w:r>
          <w:r w:rsidRPr="00544E6D">
            <w:rPr>
              <w:rFonts w:ascii="Calibri" w:hAnsi="Calibri"/>
              <w:sz w:val="14"/>
              <w:szCs w:val="14"/>
            </w:rPr>
            <w:t xml:space="preserve"> -</w:t>
          </w:r>
          <w:proofErr w:type="gramEnd"/>
          <w:r w:rsidRPr="00544E6D">
            <w:rPr>
              <w:rFonts w:ascii="Calibri" w:hAnsi="Calibri"/>
              <w:sz w:val="14"/>
              <w:szCs w:val="14"/>
            </w:rPr>
            <w:t xml:space="preserve"> </w:t>
          </w:r>
          <w:sdt>
            <w:sdtPr>
              <w:rPr>
                <w:rFonts w:ascii="Calibri" w:hAnsi="Calibri"/>
                <w:sz w:val="14"/>
                <w:szCs w:val="14"/>
              </w:rPr>
              <w:alias w:val="Estado"/>
              <w:tag w:val=""/>
              <w:id w:val="-689296759"/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4E1A85">
                <w:rPr>
                  <w:rFonts w:ascii="Calibri" w:hAnsi="Calibri"/>
                  <w:sz w:val="14"/>
                  <w:szCs w:val="14"/>
                </w:rPr>
                <w:t>vs1.0.</w:t>
              </w:r>
              <w:r w:rsidR="00AC0FE5">
                <w:rPr>
                  <w:rFonts w:ascii="Calibri" w:hAnsi="Calibri"/>
                  <w:sz w:val="14"/>
                  <w:szCs w:val="14"/>
                </w:rPr>
                <w:t>1</w:t>
              </w:r>
            </w:sdtContent>
          </w:sdt>
          <w:r w:rsidRPr="00611B52">
            <w:rPr>
              <w:rFonts w:ascii="Calibri" w:hAnsi="Calibri"/>
              <w:sz w:val="14"/>
              <w:szCs w:val="14"/>
            </w:rPr>
            <w:fldChar w:fldCharType="begin"/>
          </w:r>
          <w:r w:rsidRPr="00611B52">
            <w:rPr>
              <w:rFonts w:ascii="Calibri" w:hAnsi="Calibri"/>
              <w:sz w:val="14"/>
              <w:szCs w:val="14"/>
            </w:rPr>
            <w:instrText xml:space="preserve"> SUBJECT   \* MERGEFORMAT </w:instrText>
          </w:r>
          <w:r w:rsidRPr="00611B52">
            <w:rPr>
              <w:rFonts w:ascii="Calibri" w:hAnsi="Calibri"/>
              <w:sz w:val="14"/>
              <w:szCs w:val="14"/>
            </w:rPr>
            <w:fldChar w:fldCharType="end"/>
          </w:r>
          <w:r w:rsidRPr="00611B52">
            <w:rPr>
              <w:rFonts w:ascii="Calibri" w:hAnsi="Calibri"/>
              <w:sz w:val="14"/>
              <w:szCs w:val="14"/>
            </w:rPr>
            <w:fldChar w:fldCharType="begin"/>
          </w:r>
          <w:r w:rsidRPr="00611B52">
            <w:rPr>
              <w:rFonts w:ascii="Calibri" w:hAnsi="Calibri"/>
              <w:sz w:val="14"/>
              <w:szCs w:val="14"/>
            </w:rPr>
            <w:instrText xml:space="preserve"> SUBJECT  \* Lower  \* MERGEFORMAT </w:instrText>
          </w:r>
          <w:r w:rsidRPr="00611B52">
            <w:rPr>
              <w:rFonts w:ascii="Calibri" w:hAnsi="Calibri"/>
              <w:sz w:val="14"/>
              <w:szCs w:val="14"/>
            </w:rPr>
            <w:fldChar w:fldCharType="end"/>
          </w:r>
        </w:p>
      </w:tc>
      <w:tc>
        <w:tcPr>
          <w:tcW w:w="5109" w:type="dxa"/>
        </w:tcPr>
        <w:p w14:paraId="1B12D13E" w14:textId="77777777" w:rsidR="00350FC4" w:rsidRDefault="00350FC4" w:rsidP="00350FC4">
          <w:pPr>
            <w:jc w:val="center"/>
            <w:rPr>
              <w:rFonts w:ascii="Calibri" w:hAnsi="Calibri" w:cs="Arial"/>
              <w:color w:val="333333"/>
              <w:spacing w:val="-5"/>
              <w:sz w:val="14"/>
              <w:szCs w:val="14"/>
            </w:rPr>
          </w:pPr>
        </w:p>
      </w:tc>
      <w:tc>
        <w:tcPr>
          <w:tcW w:w="1334" w:type="dxa"/>
          <w:tcBorders>
            <w:top w:val="dotted" w:sz="4" w:space="0" w:color="auto"/>
          </w:tcBorders>
          <w:shd w:val="clear" w:color="auto" w:fill="D9D9D9" w:themeFill="background1" w:themeFillShade="D9"/>
        </w:tcPr>
        <w:p w14:paraId="3BF1F9B0" w14:textId="77777777" w:rsidR="00350FC4" w:rsidRDefault="00350FC4" w:rsidP="00350FC4">
          <w:pPr>
            <w:jc w:val="right"/>
            <w:rPr>
              <w:rFonts w:ascii="Calibri" w:hAnsi="Calibri" w:cs="Arial"/>
              <w:color w:val="333333"/>
              <w:spacing w:val="-5"/>
              <w:sz w:val="14"/>
              <w:szCs w:val="14"/>
            </w:rPr>
          </w:pPr>
        </w:p>
      </w:tc>
    </w:tr>
  </w:tbl>
  <w:p w14:paraId="442E2272" w14:textId="77777777" w:rsidR="00350FC4" w:rsidRPr="00AC0FE5" w:rsidRDefault="00350FC4" w:rsidP="00AC0FE5">
    <w:pPr>
      <w:pStyle w:val="Rodap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9360BD" w14:textId="77777777" w:rsidR="00AC7CC0" w:rsidRDefault="00AC7CC0" w:rsidP="00BC3D1F">
      <w:pPr>
        <w:spacing w:line="240" w:lineRule="auto"/>
      </w:pPr>
      <w:r>
        <w:separator/>
      </w:r>
    </w:p>
  </w:footnote>
  <w:footnote w:type="continuationSeparator" w:id="0">
    <w:p w14:paraId="1458E601" w14:textId="77777777" w:rsidR="00AC7CC0" w:rsidRDefault="00AC7CC0" w:rsidP="00BC3D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7F3E6A" w14:textId="77777777" w:rsidR="00FB5529" w:rsidRDefault="00FB552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bottom w:val="dotted" w:sz="4" w:space="0" w:color="auto"/>
        <w:insideH w:val="dotted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63"/>
      <w:gridCol w:w="5041"/>
    </w:tblGrid>
    <w:tr w:rsidR="000822B9" w:rsidRPr="00456799" w14:paraId="55D643D7" w14:textId="77777777" w:rsidTr="005C0D17">
      <w:trPr>
        <w:jc w:val="center"/>
      </w:trPr>
      <w:tc>
        <w:tcPr>
          <w:tcW w:w="4928" w:type="dxa"/>
          <w:tcBorders>
            <w:bottom w:val="nil"/>
          </w:tcBorders>
          <w:shd w:val="clear" w:color="auto" w:fill="auto"/>
        </w:tcPr>
        <w:p w14:paraId="7162CE86" w14:textId="674BF57A" w:rsidR="000822B9" w:rsidRPr="00456799" w:rsidRDefault="00FB5529" w:rsidP="004F3A06">
          <w:pPr>
            <w:pStyle w:val="Endereodoremetente"/>
            <w:tabs>
              <w:tab w:val="left" w:pos="3795"/>
            </w:tabs>
            <w:snapToGrid w:val="0"/>
            <w:ind w:firstLine="0"/>
            <w:rPr>
              <w:rFonts w:eastAsia="Calibri"/>
              <w:color w:val="333333"/>
            </w:rPr>
          </w:pPr>
          <w:bookmarkStart w:id="0" w:name="_GoBack"/>
          <w:r>
            <w:rPr>
              <w:noProof/>
              <w:lang w:eastAsia="pt-PT"/>
            </w:rPr>
            <w:drawing>
              <wp:inline distT="0" distB="0" distL="0" distR="0" wp14:anchorId="681525DB" wp14:editId="0E5A28EA">
                <wp:extent cx="1971675" cy="348789"/>
                <wp:effectExtent l="0" t="0" r="0" b="0"/>
                <wp:docPr id="5" name="Imagem 5" descr="C:\Users\antonioteixeira\AppData\Local\Packages\Microsoft.Windows.Photos_8wekyb3d8bbwe\TempState\ShareServiceTempFolder\ME_logo2024_horizontal (2)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m 5" descr="C:\Users\antonioteixeira\AppData\Local\Packages\Microsoft.Windows.Photos_8wekyb3d8bbwe\TempState\ShareServiceTempFolder\ME_logo2024_horizontal (2)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4202" cy="34923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bookmarkEnd w:id="0"/>
        </w:p>
      </w:tc>
      <w:tc>
        <w:tcPr>
          <w:tcW w:w="4812" w:type="dxa"/>
          <w:shd w:val="clear" w:color="auto" w:fill="auto"/>
        </w:tcPr>
        <w:p w14:paraId="7699EA34" w14:textId="77777777" w:rsidR="000822B9" w:rsidRPr="00456799" w:rsidRDefault="000822B9" w:rsidP="00777B4F">
          <w:pPr>
            <w:ind w:left="1593" w:firstLine="0"/>
            <w:rPr>
              <w:rFonts w:ascii="Calibri" w:eastAsia="Calibri" w:hAnsi="Calibri" w:cs="Arial"/>
              <w:color w:val="333333"/>
              <w:sz w:val="14"/>
              <w:szCs w:val="16"/>
            </w:rPr>
          </w:pPr>
          <w:r>
            <w:rPr>
              <w:rFonts w:eastAsia="Calibri"/>
              <w:noProof/>
              <w:color w:val="333333"/>
              <w:sz w:val="22"/>
              <w:szCs w:val="22"/>
            </w:rPr>
            <w:drawing>
              <wp:anchor distT="0" distB="0" distL="114300" distR="114300" simplePos="0" relativeHeight="251657216" behindDoc="0" locked="0" layoutInCell="1" allowOverlap="1" wp14:anchorId="644DD955" wp14:editId="19977FCD">
                <wp:simplePos x="0" y="0"/>
                <wp:positionH relativeFrom="margin">
                  <wp:posOffset>325120</wp:posOffset>
                </wp:positionH>
                <wp:positionV relativeFrom="margin">
                  <wp:posOffset>55880</wp:posOffset>
                </wp:positionV>
                <wp:extent cx="504825" cy="400050"/>
                <wp:effectExtent l="0" t="0" r="9525" b="0"/>
                <wp:wrapNone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4000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proofErr w:type="spellStart"/>
          <w:r w:rsidRPr="00456799">
            <w:rPr>
              <w:rFonts w:ascii="Calibri" w:eastAsia="Calibri" w:hAnsi="Calibri" w:cs="Arial"/>
              <w:color w:val="333333"/>
              <w:sz w:val="14"/>
              <w:szCs w:val="16"/>
            </w:rPr>
            <w:t>DGEstE</w:t>
          </w:r>
          <w:proofErr w:type="spellEnd"/>
          <w:r w:rsidRPr="00456799">
            <w:rPr>
              <w:rFonts w:ascii="Calibri" w:eastAsia="Calibri" w:hAnsi="Calibri" w:cs="Arial"/>
              <w:color w:val="333333"/>
              <w:sz w:val="14"/>
              <w:szCs w:val="16"/>
            </w:rPr>
            <w:t xml:space="preserve"> - Região </w:t>
          </w:r>
          <w:r w:rsidRPr="007D6856">
            <w:rPr>
              <w:rFonts w:ascii="Calibri" w:eastAsia="Calibri" w:hAnsi="Calibri"/>
              <w:color w:val="333333"/>
              <w:sz w:val="14"/>
              <w:szCs w:val="16"/>
            </w:rPr>
            <w:t>Norte</w:t>
          </w:r>
        </w:p>
        <w:p w14:paraId="09BAD317" w14:textId="77777777" w:rsidR="000822B9" w:rsidRDefault="000822B9" w:rsidP="00777B4F">
          <w:pPr>
            <w:tabs>
              <w:tab w:val="left" w:pos="180"/>
            </w:tabs>
            <w:ind w:left="1593" w:firstLine="0"/>
            <w:rPr>
              <w:rFonts w:ascii="Calibri" w:eastAsia="Calibri" w:hAnsi="Calibri"/>
              <w:color w:val="333333"/>
              <w:sz w:val="14"/>
              <w:szCs w:val="16"/>
            </w:rPr>
          </w:pPr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 xml:space="preserve">Agrupamento de Escolas de Castelo de Paiva </w:t>
          </w:r>
        </w:p>
        <w:p w14:paraId="5F40D91E" w14:textId="77777777" w:rsidR="000822B9" w:rsidRPr="00456799" w:rsidRDefault="000822B9" w:rsidP="00777B4F">
          <w:pPr>
            <w:tabs>
              <w:tab w:val="left" w:pos="180"/>
              <w:tab w:val="left" w:pos="3744"/>
            </w:tabs>
            <w:ind w:left="1593" w:firstLine="0"/>
            <w:rPr>
              <w:rFonts w:eastAsia="Calibri"/>
              <w:color w:val="333333"/>
              <w:sz w:val="14"/>
              <w:szCs w:val="16"/>
            </w:rPr>
          </w:pPr>
          <w:proofErr w:type="spellStart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>Cod</w:t>
          </w:r>
          <w:proofErr w:type="spellEnd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>:  151312</w:t>
          </w:r>
        </w:p>
      </w:tc>
    </w:tr>
    <w:tr w:rsidR="000822B9" w:rsidRPr="008E6701" w14:paraId="32CF341C" w14:textId="77777777" w:rsidTr="005C0D17">
      <w:trPr>
        <w:trHeight w:val="60"/>
        <w:jc w:val="center"/>
      </w:trPr>
      <w:tc>
        <w:tcPr>
          <w:tcW w:w="4928" w:type="dxa"/>
          <w:tcBorders>
            <w:top w:val="nil"/>
          </w:tcBorders>
          <w:shd w:val="clear" w:color="auto" w:fill="auto"/>
        </w:tcPr>
        <w:p w14:paraId="17F5772F" w14:textId="77777777" w:rsidR="000822B9" w:rsidRPr="008E6701" w:rsidRDefault="000822B9" w:rsidP="00777B4F">
          <w:pPr>
            <w:pStyle w:val="Endereodoremetente"/>
            <w:tabs>
              <w:tab w:val="left" w:pos="3795"/>
              <w:tab w:val="center" w:pos="5580"/>
            </w:tabs>
            <w:snapToGrid w:val="0"/>
            <w:spacing w:line="240" w:lineRule="auto"/>
            <w:rPr>
              <w:rFonts w:asciiTheme="minorHAnsi" w:eastAsia="Calibri" w:hAnsiTheme="minorHAnsi"/>
              <w:noProof/>
              <w:color w:val="333333"/>
              <w:sz w:val="2"/>
              <w:szCs w:val="2"/>
              <w:lang w:eastAsia="pt-PT"/>
            </w:rPr>
          </w:pPr>
        </w:p>
      </w:tc>
      <w:tc>
        <w:tcPr>
          <w:tcW w:w="4812" w:type="dxa"/>
          <w:shd w:val="clear" w:color="auto" w:fill="D9D9D9" w:themeFill="background1" w:themeFillShade="D9"/>
        </w:tcPr>
        <w:p w14:paraId="3EEA0504" w14:textId="77777777" w:rsidR="000822B9" w:rsidRPr="008E6701" w:rsidRDefault="000822B9" w:rsidP="00777B4F">
          <w:pPr>
            <w:spacing w:line="240" w:lineRule="auto"/>
            <w:ind w:left="3861" w:firstLine="0"/>
            <w:jc w:val="left"/>
            <w:rPr>
              <w:rFonts w:eastAsia="Calibri"/>
              <w:noProof/>
              <w:color w:val="333333"/>
              <w:sz w:val="2"/>
              <w:szCs w:val="2"/>
            </w:rPr>
          </w:pPr>
        </w:p>
      </w:tc>
    </w:tr>
  </w:tbl>
  <w:p w14:paraId="520EDEDA" w14:textId="77777777" w:rsidR="000822B9" w:rsidRPr="00DF589F" w:rsidRDefault="000822B9" w:rsidP="00777B4F">
    <w:pPr>
      <w:pStyle w:val="Endereodoremetente"/>
      <w:snapToGrid w:val="0"/>
      <w:spacing w:line="240" w:lineRule="auto"/>
      <w:rPr>
        <w:rFonts w:asciiTheme="minorHAnsi" w:hAnsiTheme="minorHAnsi"/>
        <w:color w:val="333333"/>
        <w:sz w:val="10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bottom w:val="dotted" w:sz="4" w:space="0" w:color="auto"/>
        <w:insideH w:val="dotted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63"/>
      <w:gridCol w:w="5041"/>
    </w:tblGrid>
    <w:tr w:rsidR="00350FC4" w:rsidRPr="00456799" w14:paraId="11978DDE" w14:textId="77777777" w:rsidTr="00DF0080">
      <w:trPr>
        <w:jc w:val="center"/>
      </w:trPr>
      <w:tc>
        <w:tcPr>
          <w:tcW w:w="4928" w:type="dxa"/>
          <w:tcBorders>
            <w:bottom w:val="nil"/>
          </w:tcBorders>
          <w:shd w:val="clear" w:color="auto" w:fill="auto"/>
        </w:tcPr>
        <w:p w14:paraId="6F55EE27" w14:textId="42885344" w:rsidR="00350FC4" w:rsidRPr="00456799" w:rsidRDefault="00FB5529" w:rsidP="00350FC4">
          <w:pPr>
            <w:pStyle w:val="Endereodoremetente"/>
            <w:tabs>
              <w:tab w:val="left" w:pos="3795"/>
            </w:tabs>
            <w:snapToGrid w:val="0"/>
            <w:ind w:firstLine="0"/>
            <w:rPr>
              <w:rFonts w:eastAsia="Calibri"/>
              <w:color w:val="333333"/>
            </w:rPr>
          </w:pPr>
          <w:r>
            <w:rPr>
              <w:noProof/>
              <w:lang w:eastAsia="pt-PT"/>
            </w:rPr>
            <w:drawing>
              <wp:inline distT="0" distB="0" distL="0" distR="0" wp14:anchorId="02EF2CC0" wp14:editId="2C947B72">
                <wp:extent cx="1971675" cy="348789"/>
                <wp:effectExtent l="0" t="0" r="0" b="0"/>
                <wp:docPr id="6" name="Imagem 5" descr="C:\Users\antonioteixeira\AppData\Local\Packages\Microsoft.Windows.Photos_8wekyb3d8bbwe\TempState\ShareServiceTempFolder\ME_logo2024_horizontal (2)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m 5" descr="C:\Users\antonioteixeira\AppData\Local\Packages\Microsoft.Windows.Photos_8wekyb3d8bbwe\TempState\ShareServiceTempFolder\ME_logo2024_horizontal (2)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4202" cy="34923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2" w:type="dxa"/>
          <w:shd w:val="clear" w:color="auto" w:fill="auto"/>
        </w:tcPr>
        <w:p w14:paraId="4E9E5184" w14:textId="77777777" w:rsidR="00350FC4" w:rsidRPr="00456799" w:rsidRDefault="00350FC4" w:rsidP="00350FC4">
          <w:pPr>
            <w:ind w:left="1593" w:firstLine="0"/>
            <w:rPr>
              <w:rFonts w:ascii="Calibri" w:eastAsia="Calibri" w:hAnsi="Calibri" w:cs="Arial"/>
              <w:color w:val="333333"/>
              <w:sz w:val="14"/>
              <w:szCs w:val="16"/>
            </w:rPr>
          </w:pPr>
          <w:r>
            <w:rPr>
              <w:rFonts w:eastAsia="Calibri"/>
              <w:noProof/>
              <w:color w:val="333333"/>
              <w:sz w:val="22"/>
              <w:szCs w:val="22"/>
            </w:rPr>
            <w:drawing>
              <wp:anchor distT="0" distB="0" distL="114300" distR="114300" simplePos="0" relativeHeight="251659264" behindDoc="0" locked="0" layoutInCell="1" allowOverlap="1" wp14:anchorId="7ED60C88" wp14:editId="74ABBECE">
                <wp:simplePos x="0" y="0"/>
                <wp:positionH relativeFrom="margin">
                  <wp:posOffset>325120</wp:posOffset>
                </wp:positionH>
                <wp:positionV relativeFrom="margin">
                  <wp:posOffset>55880</wp:posOffset>
                </wp:positionV>
                <wp:extent cx="504825" cy="400050"/>
                <wp:effectExtent l="0" t="0" r="9525" b="0"/>
                <wp:wrapNone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4000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proofErr w:type="spellStart"/>
          <w:r w:rsidRPr="00456799">
            <w:rPr>
              <w:rFonts w:ascii="Calibri" w:eastAsia="Calibri" w:hAnsi="Calibri" w:cs="Arial"/>
              <w:color w:val="333333"/>
              <w:sz w:val="14"/>
              <w:szCs w:val="16"/>
            </w:rPr>
            <w:t>DGEstE</w:t>
          </w:r>
          <w:proofErr w:type="spellEnd"/>
          <w:r w:rsidRPr="00456799">
            <w:rPr>
              <w:rFonts w:ascii="Calibri" w:eastAsia="Calibri" w:hAnsi="Calibri" w:cs="Arial"/>
              <w:color w:val="333333"/>
              <w:sz w:val="14"/>
              <w:szCs w:val="16"/>
            </w:rPr>
            <w:t xml:space="preserve"> - Região </w:t>
          </w:r>
          <w:r w:rsidRPr="007D6856">
            <w:rPr>
              <w:rFonts w:ascii="Calibri" w:eastAsia="Calibri" w:hAnsi="Calibri"/>
              <w:color w:val="333333"/>
              <w:sz w:val="14"/>
              <w:szCs w:val="16"/>
            </w:rPr>
            <w:t>Norte</w:t>
          </w:r>
        </w:p>
        <w:p w14:paraId="2AAA1ED4" w14:textId="77777777" w:rsidR="00350FC4" w:rsidRDefault="00350FC4" w:rsidP="00350FC4">
          <w:pPr>
            <w:tabs>
              <w:tab w:val="left" w:pos="180"/>
            </w:tabs>
            <w:ind w:left="1593" w:firstLine="0"/>
            <w:rPr>
              <w:rFonts w:ascii="Calibri" w:eastAsia="Calibri" w:hAnsi="Calibri"/>
              <w:color w:val="333333"/>
              <w:sz w:val="14"/>
              <w:szCs w:val="16"/>
            </w:rPr>
          </w:pPr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 xml:space="preserve">Agrupamento de Escolas de Castelo de Paiva </w:t>
          </w:r>
        </w:p>
        <w:p w14:paraId="5B6D77BE" w14:textId="77777777" w:rsidR="00350FC4" w:rsidRPr="00456799" w:rsidRDefault="00350FC4" w:rsidP="00350FC4">
          <w:pPr>
            <w:tabs>
              <w:tab w:val="left" w:pos="180"/>
              <w:tab w:val="left" w:pos="3744"/>
            </w:tabs>
            <w:ind w:left="1593" w:firstLine="0"/>
            <w:rPr>
              <w:rFonts w:eastAsia="Calibri"/>
              <w:color w:val="333333"/>
              <w:sz w:val="14"/>
              <w:szCs w:val="16"/>
            </w:rPr>
          </w:pPr>
          <w:proofErr w:type="spellStart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>Cod</w:t>
          </w:r>
          <w:proofErr w:type="spellEnd"/>
          <w:r w:rsidRPr="00456799">
            <w:rPr>
              <w:rFonts w:ascii="Calibri" w:eastAsia="Calibri" w:hAnsi="Calibri"/>
              <w:color w:val="333333"/>
              <w:sz w:val="14"/>
              <w:szCs w:val="16"/>
            </w:rPr>
            <w:t>:  151312</w:t>
          </w:r>
        </w:p>
      </w:tc>
    </w:tr>
    <w:tr w:rsidR="00350FC4" w:rsidRPr="008E6701" w14:paraId="5E1EA8FD" w14:textId="77777777" w:rsidTr="00DF0080">
      <w:trPr>
        <w:trHeight w:val="60"/>
        <w:jc w:val="center"/>
      </w:trPr>
      <w:tc>
        <w:tcPr>
          <w:tcW w:w="4928" w:type="dxa"/>
          <w:tcBorders>
            <w:top w:val="nil"/>
          </w:tcBorders>
          <w:shd w:val="clear" w:color="auto" w:fill="auto"/>
        </w:tcPr>
        <w:p w14:paraId="7E2A28F4" w14:textId="77777777" w:rsidR="00350FC4" w:rsidRPr="008E6701" w:rsidRDefault="00350FC4" w:rsidP="00350FC4">
          <w:pPr>
            <w:pStyle w:val="Endereodoremetente"/>
            <w:tabs>
              <w:tab w:val="left" w:pos="3795"/>
              <w:tab w:val="center" w:pos="5580"/>
            </w:tabs>
            <w:snapToGrid w:val="0"/>
            <w:spacing w:line="240" w:lineRule="auto"/>
            <w:rPr>
              <w:rFonts w:asciiTheme="minorHAnsi" w:eastAsia="Calibri" w:hAnsiTheme="minorHAnsi"/>
              <w:noProof/>
              <w:color w:val="333333"/>
              <w:sz w:val="2"/>
              <w:szCs w:val="2"/>
              <w:lang w:eastAsia="pt-PT"/>
            </w:rPr>
          </w:pPr>
        </w:p>
      </w:tc>
      <w:tc>
        <w:tcPr>
          <w:tcW w:w="4812" w:type="dxa"/>
          <w:shd w:val="clear" w:color="auto" w:fill="D9D9D9" w:themeFill="background1" w:themeFillShade="D9"/>
        </w:tcPr>
        <w:p w14:paraId="32721865" w14:textId="77777777" w:rsidR="00350FC4" w:rsidRPr="008E6701" w:rsidRDefault="00350FC4" w:rsidP="00350FC4">
          <w:pPr>
            <w:spacing w:line="240" w:lineRule="auto"/>
            <w:ind w:left="3861" w:firstLine="0"/>
            <w:jc w:val="left"/>
            <w:rPr>
              <w:rFonts w:eastAsia="Calibri"/>
              <w:noProof/>
              <w:color w:val="333333"/>
              <w:sz w:val="2"/>
              <w:szCs w:val="2"/>
            </w:rPr>
          </w:pPr>
        </w:p>
      </w:tc>
    </w:tr>
  </w:tbl>
  <w:p w14:paraId="5945EAFE" w14:textId="77777777" w:rsidR="00350FC4" w:rsidRPr="00DF589F" w:rsidRDefault="00350FC4" w:rsidP="00350FC4">
    <w:pPr>
      <w:pStyle w:val="Cabealho"/>
      <w:spacing w:line="240" w:lineRule="auto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F1D"/>
    <w:multiLevelType w:val="hybridMultilevel"/>
    <w:tmpl w:val="0BF8ACD2"/>
    <w:lvl w:ilvl="0" w:tplc="08160019">
      <w:start w:val="1"/>
      <w:numFmt w:val="lowerLetter"/>
      <w:lvlText w:val="%1."/>
      <w:lvlJc w:val="left"/>
      <w:pPr>
        <w:ind w:left="1068" w:hanging="360"/>
      </w:p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D732666"/>
    <w:multiLevelType w:val="hybridMultilevel"/>
    <w:tmpl w:val="99E08ADC"/>
    <w:lvl w:ilvl="0" w:tplc="08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3E3857"/>
    <w:multiLevelType w:val="multilevel"/>
    <w:tmpl w:val="6F56B3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C924505"/>
    <w:multiLevelType w:val="multilevel"/>
    <w:tmpl w:val="6F56B3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00F1B86"/>
    <w:multiLevelType w:val="multilevel"/>
    <w:tmpl w:val="31C49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Roman"/>
      <w:lvlText w:val="%2."/>
      <w:lvlJc w:val="right"/>
      <w:pPr>
        <w:ind w:left="792" w:hanging="432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ind w:left="1224" w:hanging="504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2595EC5"/>
    <w:multiLevelType w:val="hybridMultilevel"/>
    <w:tmpl w:val="9B3829FE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4D2513E"/>
    <w:multiLevelType w:val="multilevel"/>
    <w:tmpl w:val="6204A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Roman"/>
      <w:lvlText w:val="%2."/>
      <w:lvlJc w:val="righ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D14109D"/>
    <w:multiLevelType w:val="multilevel"/>
    <w:tmpl w:val="6204A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Roman"/>
      <w:lvlText w:val="%2."/>
      <w:lvlJc w:val="righ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EC91F84"/>
    <w:multiLevelType w:val="hybridMultilevel"/>
    <w:tmpl w:val="9D40273C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F2FAE0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840C257A">
      <w:start w:val="1"/>
      <w:numFmt w:val="bullet"/>
      <w:lvlText w:val="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46B95E">
      <w:start w:val="1"/>
      <w:numFmt w:val="bullet"/>
      <w:lvlText w:val="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D69C52" w:tentative="1">
      <w:start w:val="1"/>
      <w:numFmt w:val="bullet"/>
      <w:lvlText w:val="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6C6CA6" w:tentative="1">
      <w:start w:val="1"/>
      <w:numFmt w:val="bullet"/>
      <w:lvlText w:val="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D2ADC4" w:tentative="1">
      <w:start w:val="1"/>
      <w:numFmt w:val="bullet"/>
      <w:lvlText w:val="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465B7C" w:tentative="1">
      <w:start w:val="1"/>
      <w:numFmt w:val="bullet"/>
      <w:lvlText w:val="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404FAC" w:tentative="1">
      <w:start w:val="1"/>
      <w:numFmt w:val="bullet"/>
      <w:lvlText w:val="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A3114A"/>
    <w:multiLevelType w:val="multilevel"/>
    <w:tmpl w:val="6204A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Roman"/>
      <w:lvlText w:val="%2."/>
      <w:lvlJc w:val="righ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1AC4E1B"/>
    <w:multiLevelType w:val="hybridMultilevel"/>
    <w:tmpl w:val="4AB2E1EE"/>
    <w:lvl w:ilvl="0" w:tplc="13C028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B657F5"/>
    <w:multiLevelType w:val="multilevel"/>
    <w:tmpl w:val="6204A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Roman"/>
      <w:lvlText w:val="%2."/>
      <w:lvlJc w:val="righ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34F0D0D"/>
    <w:multiLevelType w:val="hybridMultilevel"/>
    <w:tmpl w:val="BDCA86AC"/>
    <w:lvl w:ilvl="0" w:tplc="C1F2FAE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831141"/>
    <w:multiLevelType w:val="multilevel"/>
    <w:tmpl w:val="6F56B3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87E7A59"/>
    <w:multiLevelType w:val="multilevel"/>
    <w:tmpl w:val="6204A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Roman"/>
      <w:lvlText w:val="%2."/>
      <w:lvlJc w:val="righ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41E936A8"/>
    <w:multiLevelType w:val="multilevel"/>
    <w:tmpl w:val="6204A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Roman"/>
      <w:lvlText w:val="%2."/>
      <w:lvlJc w:val="righ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49713A6F"/>
    <w:multiLevelType w:val="multilevel"/>
    <w:tmpl w:val="6F56B3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552A7324"/>
    <w:multiLevelType w:val="hybridMultilevel"/>
    <w:tmpl w:val="0D7A5C7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B35188"/>
    <w:multiLevelType w:val="hybridMultilevel"/>
    <w:tmpl w:val="57BA1236"/>
    <w:lvl w:ilvl="0" w:tplc="308A8AE0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25" w:hanging="360"/>
      </w:pPr>
    </w:lvl>
    <w:lvl w:ilvl="2" w:tplc="0816001B" w:tentative="1">
      <w:start w:val="1"/>
      <w:numFmt w:val="lowerRoman"/>
      <w:lvlText w:val="%3."/>
      <w:lvlJc w:val="right"/>
      <w:pPr>
        <w:ind w:left="1845" w:hanging="180"/>
      </w:pPr>
    </w:lvl>
    <w:lvl w:ilvl="3" w:tplc="0816000F" w:tentative="1">
      <w:start w:val="1"/>
      <w:numFmt w:val="decimal"/>
      <w:lvlText w:val="%4."/>
      <w:lvlJc w:val="left"/>
      <w:pPr>
        <w:ind w:left="2565" w:hanging="360"/>
      </w:pPr>
    </w:lvl>
    <w:lvl w:ilvl="4" w:tplc="08160019" w:tentative="1">
      <w:start w:val="1"/>
      <w:numFmt w:val="lowerLetter"/>
      <w:lvlText w:val="%5."/>
      <w:lvlJc w:val="left"/>
      <w:pPr>
        <w:ind w:left="3285" w:hanging="360"/>
      </w:pPr>
    </w:lvl>
    <w:lvl w:ilvl="5" w:tplc="0816001B" w:tentative="1">
      <w:start w:val="1"/>
      <w:numFmt w:val="lowerRoman"/>
      <w:lvlText w:val="%6."/>
      <w:lvlJc w:val="right"/>
      <w:pPr>
        <w:ind w:left="4005" w:hanging="180"/>
      </w:pPr>
    </w:lvl>
    <w:lvl w:ilvl="6" w:tplc="0816000F" w:tentative="1">
      <w:start w:val="1"/>
      <w:numFmt w:val="decimal"/>
      <w:lvlText w:val="%7."/>
      <w:lvlJc w:val="left"/>
      <w:pPr>
        <w:ind w:left="4725" w:hanging="360"/>
      </w:pPr>
    </w:lvl>
    <w:lvl w:ilvl="7" w:tplc="08160019" w:tentative="1">
      <w:start w:val="1"/>
      <w:numFmt w:val="lowerLetter"/>
      <w:lvlText w:val="%8."/>
      <w:lvlJc w:val="left"/>
      <w:pPr>
        <w:ind w:left="5445" w:hanging="360"/>
      </w:pPr>
    </w:lvl>
    <w:lvl w:ilvl="8" w:tplc="08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>
    <w:nsid w:val="5A7202E6"/>
    <w:multiLevelType w:val="multilevel"/>
    <w:tmpl w:val="6F56B3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B242DDB"/>
    <w:multiLevelType w:val="hybridMultilevel"/>
    <w:tmpl w:val="D496FA42"/>
    <w:lvl w:ilvl="0" w:tplc="C1F2FAE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A961C5"/>
    <w:multiLevelType w:val="hybridMultilevel"/>
    <w:tmpl w:val="3AB4533C"/>
    <w:lvl w:ilvl="0" w:tplc="08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AF2254B"/>
    <w:multiLevelType w:val="multilevel"/>
    <w:tmpl w:val="6F56B3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6D7A3D92"/>
    <w:multiLevelType w:val="multilevel"/>
    <w:tmpl w:val="6204A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Roman"/>
      <w:lvlText w:val="%2."/>
      <w:lvlJc w:val="righ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764A4E4E"/>
    <w:multiLevelType w:val="hybridMultilevel"/>
    <w:tmpl w:val="C9C2B97A"/>
    <w:lvl w:ilvl="0" w:tplc="272039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13"/>
  </w:num>
  <w:num w:numId="7">
    <w:abstractNumId w:val="19"/>
  </w:num>
  <w:num w:numId="8">
    <w:abstractNumId w:val="16"/>
  </w:num>
  <w:num w:numId="9">
    <w:abstractNumId w:val="22"/>
  </w:num>
  <w:num w:numId="10">
    <w:abstractNumId w:val="1"/>
  </w:num>
  <w:num w:numId="11">
    <w:abstractNumId w:val="21"/>
  </w:num>
  <w:num w:numId="12">
    <w:abstractNumId w:val="4"/>
  </w:num>
  <w:num w:numId="13">
    <w:abstractNumId w:val="14"/>
  </w:num>
  <w:num w:numId="14">
    <w:abstractNumId w:val="6"/>
  </w:num>
  <w:num w:numId="15">
    <w:abstractNumId w:val="23"/>
  </w:num>
  <w:num w:numId="16">
    <w:abstractNumId w:val="11"/>
  </w:num>
  <w:num w:numId="17">
    <w:abstractNumId w:val="15"/>
  </w:num>
  <w:num w:numId="18">
    <w:abstractNumId w:val="9"/>
  </w:num>
  <w:num w:numId="19">
    <w:abstractNumId w:val="17"/>
  </w:num>
  <w:num w:numId="20">
    <w:abstractNumId w:val="18"/>
  </w:num>
  <w:num w:numId="21">
    <w:abstractNumId w:val="24"/>
  </w:num>
  <w:num w:numId="22">
    <w:abstractNumId w:val="12"/>
  </w:num>
  <w:num w:numId="23">
    <w:abstractNumId w:val="20"/>
  </w:num>
  <w:num w:numId="24">
    <w:abstractNumId w:val="0"/>
  </w:num>
  <w:num w:numId="25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837"/>
    <w:rsid w:val="00024854"/>
    <w:rsid w:val="00026565"/>
    <w:rsid w:val="00050B04"/>
    <w:rsid w:val="00061D89"/>
    <w:rsid w:val="0006219F"/>
    <w:rsid w:val="000822B9"/>
    <w:rsid w:val="00083B02"/>
    <w:rsid w:val="000A27B9"/>
    <w:rsid w:val="000A7E98"/>
    <w:rsid w:val="000B366A"/>
    <w:rsid w:val="000B760F"/>
    <w:rsid w:val="000C0295"/>
    <w:rsid w:val="000C3CF2"/>
    <w:rsid w:val="000D58F5"/>
    <w:rsid w:val="000E2ED5"/>
    <w:rsid w:val="000E5B09"/>
    <w:rsid w:val="000E5D85"/>
    <w:rsid w:val="000E6F8B"/>
    <w:rsid w:val="000F209D"/>
    <w:rsid w:val="000F4BB7"/>
    <w:rsid w:val="000F7395"/>
    <w:rsid w:val="00106BDB"/>
    <w:rsid w:val="00112E7A"/>
    <w:rsid w:val="00121028"/>
    <w:rsid w:val="00123961"/>
    <w:rsid w:val="00153D9F"/>
    <w:rsid w:val="00156523"/>
    <w:rsid w:val="001625B1"/>
    <w:rsid w:val="0016626B"/>
    <w:rsid w:val="00173347"/>
    <w:rsid w:val="00180E4B"/>
    <w:rsid w:val="00182760"/>
    <w:rsid w:val="0019198F"/>
    <w:rsid w:val="00193626"/>
    <w:rsid w:val="00196A50"/>
    <w:rsid w:val="001A0ACC"/>
    <w:rsid w:val="001A6F51"/>
    <w:rsid w:val="001B6C11"/>
    <w:rsid w:val="001C1651"/>
    <w:rsid w:val="001C1743"/>
    <w:rsid w:val="001C5A94"/>
    <w:rsid w:val="001D006A"/>
    <w:rsid w:val="001D6C2E"/>
    <w:rsid w:val="001D73C2"/>
    <w:rsid w:val="001E2204"/>
    <w:rsid w:val="001E6D9A"/>
    <w:rsid w:val="001F200F"/>
    <w:rsid w:val="001F30E2"/>
    <w:rsid w:val="001F6691"/>
    <w:rsid w:val="0020077D"/>
    <w:rsid w:val="00201BAC"/>
    <w:rsid w:val="00205157"/>
    <w:rsid w:val="00226367"/>
    <w:rsid w:val="00237D34"/>
    <w:rsid w:val="00247207"/>
    <w:rsid w:val="00250ECB"/>
    <w:rsid w:val="00253EF6"/>
    <w:rsid w:val="0028301A"/>
    <w:rsid w:val="0028567A"/>
    <w:rsid w:val="0029010B"/>
    <w:rsid w:val="002A016F"/>
    <w:rsid w:val="002A0CCD"/>
    <w:rsid w:val="002A0CEC"/>
    <w:rsid w:val="002A3929"/>
    <w:rsid w:val="002B3865"/>
    <w:rsid w:val="002D140F"/>
    <w:rsid w:val="002D4F77"/>
    <w:rsid w:val="002E49DB"/>
    <w:rsid w:val="002F6776"/>
    <w:rsid w:val="002F701D"/>
    <w:rsid w:val="0031449D"/>
    <w:rsid w:val="00314ECD"/>
    <w:rsid w:val="00323D4E"/>
    <w:rsid w:val="00326444"/>
    <w:rsid w:val="0033016F"/>
    <w:rsid w:val="00333975"/>
    <w:rsid w:val="00334B5F"/>
    <w:rsid w:val="003358A4"/>
    <w:rsid w:val="00342D82"/>
    <w:rsid w:val="00344B16"/>
    <w:rsid w:val="00350FC4"/>
    <w:rsid w:val="00352D77"/>
    <w:rsid w:val="00361277"/>
    <w:rsid w:val="003716C9"/>
    <w:rsid w:val="0037203D"/>
    <w:rsid w:val="00387734"/>
    <w:rsid w:val="00396ECA"/>
    <w:rsid w:val="003A53B1"/>
    <w:rsid w:val="003A7672"/>
    <w:rsid w:val="003B7FA5"/>
    <w:rsid w:val="003D14C6"/>
    <w:rsid w:val="003E1C89"/>
    <w:rsid w:val="003E39CC"/>
    <w:rsid w:val="003E79B3"/>
    <w:rsid w:val="003F4AAF"/>
    <w:rsid w:val="003F4D0E"/>
    <w:rsid w:val="003F5AE8"/>
    <w:rsid w:val="00400770"/>
    <w:rsid w:val="0042413E"/>
    <w:rsid w:val="004308E0"/>
    <w:rsid w:val="004401C9"/>
    <w:rsid w:val="00443382"/>
    <w:rsid w:val="00446DB4"/>
    <w:rsid w:val="00451341"/>
    <w:rsid w:val="00452F48"/>
    <w:rsid w:val="0045318B"/>
    <w:rsid w:val="00453687"/>
    <w:rsid w:val="00454957"/>
    <w:rsid w:val="00456799"/>
    <w:rsid w:val="00483A58"/>
    <w:rsid w:val="004909B9"/>
    <w:rsid w:val="004A6CD3"/>
    <w:rsid w:val="004B03B8"/>
    <w:rsid w:val="004B042B"/>
    <w:rsid w:val="004B08BA"/>
    <w:rsid w:val="004C416B"/>
    <w:rsid w:val="004D11F4"/>
    <w:rsid w:val="004E1A85"/>
    <w:rsid w:val="004E361C"/>
    <w:rsid w:val="004E7DA4"/>
    <w:rsid w:val="004F047D"/>
    <w:rsid w:val="004F3A06"/>
    <w:rsid w:val="004F613F"/>
    <w:rsid w:val="005046CE"/>
    <w:rsid w:val="0052177A"/>
    <w:rsid w:val="00526B4E"/>
    <w:rsid w:val="0053546B"/>
    <w:rsid w:val="00540E19"/>
    <w:rsid w:val="00544E6D"/>
    <w:rsid w:val="00562A8B"/>
    <w:rsid w:val="00563D29"/>
    <w:rsid w:val="0056744D"/>
    <w:rsid w:val="0057405C"/>
    <w:rsid w:val="00582844"/>
    <w:rsid w:val="005A34AF"/>
    <w:rsid w:val="005B205D"/>
    <w:rsid w:val="005C0D17"/>
    <w:rsid w:val="005C2976"/>
    <w:rsid w:val="005C2CDE"/>
    <w:rsid w:val="005C31EF"/>
    <w:rsid w:val="005C5420"/>
    <w:rsid w:val="005E05B6"/>
    <w:rsid w:val="005E38E0"/>
    <w:rsid w:val="005E7635"/>
    <w:rsid w:val="005F1C62"/>
    <w:rsid w:val="00611B52"/>
    <w:rsid w:val="0061438B"/>
    <w:rsid w:val="00621316"/>
    <w:rsid w:val="00622BDF"/>
    <w:rsid w:val="00627EBD"/>
    <w:rsid w:val="0063286A"/>
    <w:rsid w:val="006377F6"/>
    <w:rsid w:val="0065044E"/>
    <w:rsid w:val="00651238"/>
    <w:rsid w:val="00660347"/>
    <w:rsid w:val="00660C2A"/>
    <w:rsid w:val="00663941"/>
    <w:rsid w:val="00666189"/>
    <w:rsid w:val="00670BF6"/>
    <w:rsid w:val="00671BB3"/>
    <w:rsid w:val="0067670A"/>
    <w:rsid w:val="00677154"/>
    <w:rsid w:val="00677E63"/>
    <w:rsid w:val="006801C5"/>
    <w:rsid w:val="00684DEC"/>
    <w:rsid w:val="006863D6"/>
    <w:rsid w:val="0069106E"/>
    <w:rsid w:val="00695DDE"/>
    <w:rsid w:val="00696657"/>
    <w:rsid w:val="006B2474"/>
    <w:rsid w:val="006B2A2A"/>
    <w:rsid w:val="006B707D"/>
    <w:rsid w:val="006C1A07"/>
    <w:rsid w:val="006C567C"/>
    <w:rsid w:val="006C5C54"/>
    <w:rsid w:val="006D3E80"/>
    <w:rsid w:val="006D410C"/>
    <w:rsid w:val="006D5B86"/>
    <w:rsid w:val="006D7A2C"/>
    <w:rsid w:val="006E3349"/>
    <w:rsid w:val="006E35F0"/>
    <w:rsid w:val="006E3D45"/>
    <w:rsid w:val="006F031C"/>
    <w:rsid w:val="006F2048"/>
    <w:rsid w:val="006F38F2"/>
    <w:rsid w:val="00706D7D"/>
    <w:rsid w:val="00707EFD"/>
    <w:rsid w:val="007149EB"/>
    <w:rsid w:val="00733FB6"/>
    <w:rsid w:val="00755D36"/>
    <w:rsid w:val="00762474"/>
    <w:rsid w:val="00770AFA"/>
    <w:rsid w:val="007769F8"/>
    <w:rsid w:val="00777B4F"/>
    <w:rsid w:val="00777BFD"/>
    <w:rsid w:val="00781488"/>
    <w:rsid w:val="00792578"/>
    <w:rsid w:val="00794B37"/>
    <w:rsid w:val="007964C1"/>
    <w:rsid w:val="007B06BB"/>
    <w:rsid w:val="007D52EC"/>
    <w:rsid w:val="007D6276"/>
    <w:rsid w:val="007D6436"/>
    <w:rsid w:val="007D6454"/>
    <w:rsid w:val="007D65B1"/>
    <w:rsid w:val="007D6856"/>
    <w:rsid w:val="007E1516"/>
    <w:rsid w:val="007E331E"/>
    <w:rsid w:val="007E784F"/>
    <w:rsid w:val="007F0301"/>
    <w:rsid w:val="00803114"/>
    <w:rsid w:val="00805519"/>
    <w:rsid w:val="008100AB"/>
    <w:rsid w:val="00815224"/>
    <w:rsid w:val="008253C2"/>
    <w:rsid w:val="00831693"/>
    <w:rsid w:val="00833A79"/>
    <w:rsid w:val="00833E95"/>
    <w:rsid w:val="008432DB"/>
    <w:rsid w:val="00853482"/>
    <w:rsid w:val="00853AC7"/>
    <w:rsid w:val="00854D5B"/>
    <w:rsid w:val="0086232A"/>
    <w:rsid w:val="00876734"/>
    <w:rsid w:val="008816B6"/>
    <w:rsid w:val="008A0519"/>
    <w:rsid w:val="008A7C40"/>
    <w:rsid w:val="008B5E12"/>
    <w:rsid w:val="008B6F54"/>
    <w:rsid w:val="008C1B4D"/>
    <w:rsid w:val="008D2E98"/>
    <w:rsid w:val="008D4026"/>
    <w:rsid w:val="008E19E2"/>
    <w:rsid w:val="008E6701"/>
    <w:rsid w:val="008E6A7B"/>
    <w:rsid w:val="008F5A00"/>
    <w:rsid w:val="008F6293"/>
    <w:rsid w:val="00917138"/>
    <w:rsid w:val="00921621"/>
    <w:rsid w:val="0092393F"/>
    <w:rsid w:val="00925799"/>
    <w:rsid w:val="0093052C"/>
    <w:rsid w:val="00933739"/>
    <w:rsid w:val="00942D16"/>
    <w:rsid w:val="0094651E"/>
    <w:rsid w:val="00956447"/>
    <w:rsid w:val="009578BD"/>
    <w:rsid w:val="0096109C"/>
    <w:rsid w:val="00977E4D"/>
    <w:rsid w:val="00984D4C"/>
    <w:rsid w:val="009929E7"/>
    <w:rsid w:val="0099632B"/>
    <w:rsid w:val="009A1D64"/>
    <w:rsid w:val="009B0F71"/>
    <w:rsid w:val="009B2E8F"/>
    <w:rsid w:val="009C5AA7"/>
    <w:rsid w:val="00A039DB"/>
    <w:rsid w:val="00A112BD"/>
    <w:rsid w:val="00A1312F"/>
    <w:rsid w:val="00A1350B"/>
    <w:rsid w:val="00A140EB"/>
    <w:rsid w:val="00A25C77"/>
    <w:rsid w:val="00A30BFD"/>
    <w:rsid w:val="00A313BB"/>
    <w:rsid w:val="00A34C52"/>
    <w:rsid w:val="00A45FA0"/>
    <w:rsid w:val="00A475AD"/>
    <w:rsid w:val="00A52EA9"/>
    <w:rsid w:val="00A61262"/>
    <w:rsid w:val="00A66594"/>
    <w:rsid w:val="00A713A7"/>
    <w:rsid w:val="00A72CCC"/>
    <w:rsid w:val="00A774F8"/>
    <w:rsid w:val="00A84A68"/>
    <w:rsid w:val="00A90051"/>
    <w:rsid w:val="00A934B5"/>
    <w:rsid w:val="00A96A61"/>
    <w:rsid w:val="00AC0FE5"/>
    <w:rsid w:val="00AC33AD"/>
    <w:rsid w:val="00AC7CC0"/>
    <w:rsid w:val="00AD276B"/>
    <w:rsid w:val="00AF0030"/>
    <w:rsid w:val="00B03EAA"/>
    <w:rsid w:val="00B03EDF"/>
    <w:rsid w:val="00B07187"/>
    <w:rsid w:val="00B133A9"/>
    <w:rsid w:val="00B15F0D"/>
    <w:rsid w:val="00B372B4"/>
    <w:rsid w:val="00B40DDA"/>
    <w:rsid w:val="00B5386F"/>
    <w:rsid w:val="00B5584B"/>
    <w:rsid w:val="00B63802"/>
    <w:rsid w:val="00B82B83"/>
    <w:rsid w:val="00B85308"/>
    <w:rsid w:val="00B939F7"/>
    <w:rsid w:val="00B97010"/>
    <w:rsid w:val="00BB2BE0"/>
    <w:rsid w:val="00BB48B5"/>
    <w:rsid w:val="00BB727D"/>
    <w:rsid w:val="00BC3D1F"/>
    <w:rsid w:val="00BD745C"/>
    <w:rsid w:val="00BE52E4"/>
    <w:rsid w:val="00BF5DB6"/>
    <w:rsid w:val="00C13A6C"/>
    <w:rsid w:val="00C15DED"/>
    <w:rsid w:val="00C16567"/>
    <w:rsid w:val="00C16EF1"/>
    <w:rsid w:val="00C2572A"/>
    <w:rsid w:val="00C34A12"/>
    <w:rsid w:val="00C3511F"/>
    <w:rsid w:val="00C35B59"/>
    <w:rsid w:val="00C3665E"/>
    <w:rsid w:val="00C3741E"/>
    <w:rsid w:val="00C4263D"/>
    <w:rsid w:val="00C43757"/>
    <w:rsid w:val="00C53CDA"/>
    <w:rsid w:val="00C56640"/>
    <w:rsid w:val="00C64326"/>
    <w:rsid w:val="00C77005"/>
    <w:rsid w:val="00C818B0"/>
    <w:rsid w:val="00C8431F"/>
    <w:rsid w:val="00C92F21"/>
    <w:rsid w:val="00CA216C"/>
    <w:rsid w:val="00CB1B50"/>
    <w:rsid w:val="00CC5272"/>
    <w:rsid w:val="00CC634E"/>
    <w:rsid w:val="00CF4D38"/>
    <w:rsid w:val="00CF5E15"/>
    <w:rsid w:val="00D0717B"/>
    <w:rsid w:val="00D17B4F"/>
    <w:rsid w:val="00D21283"/>
    <w:rsid w:val="00D33689"/>
    <w:rsid w:val="00D43553"/>
    <w:rsid w:val="00D44DCE"/>
    <w:rsid w:val="00D613AA"/>
    <w:rsid w:val="00D65050"/>
    <w:rsid w:val="00D66342"/>
    <w:rsid w:val="00D66BC0"/>
    <w:rsid w:val="00D8520F"/>
    <w:rsid w:val="00D877B1"/>
    <w:rsid w:val="00D9426F"/>
    <w:rsid w:val="00DA2F01"/>
    <w:rsid w:val="00DA33E1"/>
    <w:rsid w:val="00DB1837"/>
    <w:rsid w:val="00DB1F85"/>
    <w:rsid w:val="00DC218F"/>
    <w:rsid w:val="00DE0FF4"/>
    <w:rsid w:val="00DE7B1E"/>
    <w:rsid w:val="00DF0080"/>
    <w:rsid w:val="00DF2349"/>
    <w:rsid w:val="00DF589F"/>
    <w:rsid w:val="00DF76CA"/>
    <w:rsid w:val="00E065AE"/>
    <w:rsid w:val="00E1211B"/>
    <w:rsid w:val="00E15884"/>
    <w:rsid w:val="00E21DCB"/>
    <w:rsid w:val="00E2311E"/>
    <w:rsid w:val="00E6469B"/>
    <w:rsid w:val="00E85006"/>
    <w:rsid w:val="00EA28DE"/>
    <w:rsid w:val="00EA5507"/>
    <w:rsid w:val="00EA6523"/>
    <w:rsid w:val="00EB27E6"/>
    <w:rsid w:val="00EB5034"/>
    <w:rsid w:val="00EB7560"/>
    <w:rsid w:val="00EE28FE"/>
    <w:rsid w:val="00EE2AC8"/>
    <w:rsid w:val="00EF0BE0"/>
    <w:rsid w:val="00EF0CA1"/>
    <w:rsid w:val="00EF3DD7"/>
    <w:rsid w:val="00EF5F09"/>
    <w:rsid w:val="00EF7742"/>
    <w:rsid w:val="00F0007B"/>
    <w:rsid w:val="00F044D4"/>
    <w:rsid w:val="00F07076"/>
    <w:rsid w:val="00F176B2"/>
    <w:rsid w:val="00F45480"/>
    <w:rsid w:val="00F540AF"/>
    <w:rsid w:val="00F54425"/>
    <w:rsid w:val="00F57A0A"/>
    <w:rsid w:val="00F615C3"/>
    <w:rsid w:val="00F627C2"/>
    <w:rsid w:val="00F63B2D"/>
    <w:rsid w:val="00F85D92"/>
    <w:rsid w:val="00F9623D"/>
    <w:rsid w:val="00FB5529"/>
    <w:rsid w:val="00FC6B54"/>
    <w:rsid w:val="00FC6B7D"/>
    <w:rsid w:val="00FD01E3"/>
    <w:rsid w:val="00FD0782"/>
    <w:rsid w:val="00FE0812"/>
    <w:rsid w:val="00FE7813"/>
    <w:rsid w:val="00FF0226"/>
    <w:rsid w:val="00FF1901"/>
    <w:rsid w:val="00FF36F5"/>
    <w:rsid w:val="00FF3C87"/>
    <w:rsid w:val="00FF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7616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05D"/>
    <w:pPr>
      <w:spacing w:line="360" w:lineRule="auto"/>
      <w:ind w:firstLine="567"/>
      <w:jc w:val="both"/>
    </w:pPr>
    <w:rPr>
      <w:rFonts w:asciiTheme="minorHAnsi" w:hAnsiTheme="minorHAnsi"/>
      <w:sz w:val="24"/>
      <w:szCs w:val="24"/>
    </w:rPr>
  </w:style>
  <w:style w:type="paragraph" w:styleId="Cabealho1">
    <w:name w:val="heading 1"/>
    <w:basedOn w:val="Normal"/>
    <w:next w:val="Normal"/>
    <w:qFormat/>
    <w:rsid w:val="00352D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qFormat/>
    <w:rsid w:val="0092393F"/>
    <w:pPr>
      <w:keepNext/>
      <w:spacing w:line="240" w:lineRule="auto"/>
      <w:jc w:val="left"/>
      <w:outlineLvl w:val="1"/>
    </w:pPr>
    <w:rPr>
      <w:rFonts w:ascii="Arial" w:hAnsi="Arial" w:cs="Arial"/>
      <w:b/>
      <w:bCs/>
      <w:sz w:val="22"/>
      <w:szCs w:val="22"/>
    </w:rPr>
  </w:style>
  <w:style w:type="paragraph" w:styleId="Cabealho4">
    <w:name w:val="heading 4"/>
    <w:basedOn w:val="Normal"/>
    <w:next w:val="Normal"/>
    <w:qFormat/>
    <w:rsid w:val="0092393F"/>
    <w:pPr>
      <w:keepNext/>
      <w:spacing w:line="240" w:lineRule="auto"/>
      <w:jc w:val="center"/>
      <w:outlineLvl w:val="3"/>
    </w:pPr>
    <w:rPr>
      <w:rFonts w:ascii="Times New Roman" w:hAnsi="Times New Roman"/>
      <w:b/>
      <w:bCs/>
      <w:i/>
      <w:iCs/>
      <w:sz w:val="28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BC3D1F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link w:val="Cabealho"/>
    <w:uiPriority w:val="99"/>
    <w:rsid w:val="00BC3D1F"/>
    <w:rPr>
      <w:rFonts w:ascii="Garamond" w:hAnsi="Garamond"/>
      <w:sz w:val="24"/>
      <w:szCs w:val="24"/>
    </w:rPr>
  </w:style>
  <w:style w:type="paragraph" w:styleId="Rodap">
    <w:name w:val="footer"/>
    <w:basedOn w:val="Normal"/>
    <w:link w:val="RodapCarcter"/>
    <w:uiPriority w:val="99"/>
    <w:rsid w:val="00BC3D1F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link w:val="Rodap"/>
    <w:uiPriority w:val="99"/>
    <w:rsid w:val="00BC3D1F"/>
    <w:rPr>
      <w:rFonts w:ascii="Garamond" w:hAnsi="Garamond"/>
      <w:sz w:val="24"/>
      <w:szCs w:val="24"/>
    </w:rPr>
  </w:style>
  <w:style w:type="character" w:customStyle="1" w:styleId="CharChar2">
    <w:name w:val="Char Char2"/>
    <w:rsid w:val="00794B37"/>
    <w:rPr>
      <w:rFonts w:ascii="Garamond" w:hAnsi="Garamond"/>
      <w:sz w:val="24"/>
      <w:szCs w:val="24"/>
    </w:rPr>
  </w:style>
  <w:style w:type="paragraph" w:customStyle="1" w:styleId="Endereodoremetente">
    <w:name w:val="Endereço do remetente"/>
    <w:basedOn w:val="Normal"/>
    <w:rsid w:val="0093052C"/>
    <w:pPr>
      <w:keepLines/>
      <w:suppressAutoHyphens/>
      <w:spacing w:line="200" w:lineRule="atLeast"/>
      <w:jc w:val="left"/>
    </w:pPr>
    <w:rPr>
      <w:rFonts w:ascii="Arial" w:hAnsi="Arial"/>
      <w:spacing w:val="-2"/>
      <w:sz w:val="16"/>
      <w:szCs w:val="20"/>
      <w:lang w:eastAsia="ar-SA"/>
    </w:rPr>
  </w:style>
  <w:style w:type="character" w:styleId="Hiperligao">
    <w:name w:val="Hyperlink"/>
    <w:rsid w:val="0093052C"/>
    <w:rPr>
      <w:color w:val="0000FF"/>
      <w:u w:val="single"/>
    </w:rPr>
  </w:style>
  <w:style w:type="character" w:customStyle="1" w:styleId="lwcollapsibleareatitle">
    <w:name w:val="lw_collapsiblearea_title"/>
    <w:rsid w:val="00733FB6"/>
  </w:style>
  <w:style w:type="character" w:customStyle="1" w:styleId="apple-converted-space">
    <w:name w:val="apple-converted-space"/>
    <w:rsid w:val="00733FB6"/>
  </w:style>
  <w:style w:type="character" w:styleId="Forte">
    <w:name w:val="Strong"/>
    <w:uiPriority w:val="22"/>
    <w:qFormat/>
    <w:rsid w:val="006F38F2"/>
    <w:rPr>
      <w:b/>
      <w:bCs/>
    </w:rPr>
  </w:style>
  <w:style w:type="paragraph" w:styleId="PargrafodaLista">
    <w:name w:val="List Paragraph"/>
    <w:basedOn w:val="Normal"/>
    <w:uiPriority w:val="34"/>
    <w:qFormat/>
    <w:rsid w:val="003B7FA5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3B7FA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rsid w:val="00611B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611B52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611B5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05D"/>
    <w:pPr>
      <w:spacing w:line="360" w:lineRule="auto"/>
      <w:ind w:firstLine="567"/>
      <w:jc w:val="both"/>
    </w:pPr>
    <w:rPr>
      <w:rFonts w:asciiTheme="minorHAnsi" w:hAnsiTheme="minorHAnsi"/>
      <w:sz w:val="24"/>
      <w:szCs w:val="24"/>
    </w:rPr>
  </w:style>
  <w:style w:type="paragraph" w:styleId="Cabealho1">
    <w:name w:val="heading 1"/>
    <w:basedOn w:val="Normal"/>
    <w:next w:val="Normal"/>
    <w:qFormat/>
    <w:rsid w:val="00352D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qFormat/>
    <w:rsid w:val="0092393F"/>
    <w:pPr>
      <w:keepNext/>
      <w:spacing w:line="240" w:lineRule="auto"/>
      <w:jc w:val="left"/>
      <w:outlineLvl w:val="1"/>
    </w:pPr>
    <w:rPr>
      <w:rFonts w:ascii="Arial" w:hAnsi="Arial" w:cs="Arial"/>
      <w:b/>
      <w:bCs/>
      <w:sz w:val="22"/>
      <w:szCs w:val="22"/>
    </w:rPr>
  </w:style>
  <w:style w:type="paragraph" w:styleId="Cabealho4">
    <w:name w:val="heading 4"/>
    <w:basedOn w:val="Normal"/>
    <w:next w:val="Normal"/>
    <w:qFormat/>
    <w:rsid w:val="0092393F"/>
    <w:pPr>
      <w:keepNext/>
      <w:spacing w:line="240" w:lineRule="auto"/>
      <w:jc w:val="center"/>
      <w:outlineLvl w:val="3"/>
    </w:pPr>
    <w:rPr>
      <w:rFonts w:ascii="Times New Roman" w:hAnsi="Times New Roman"/>
      <w:b/>
      <w:bCs/>
      <w:i/>
      <w:iCs/>
      <w:sz w:val="28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BC3D1F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link w:val="Cabealho"/>
    <w:uiPriority w:val="99"/>
    <w:rsid w:val="00BC3D1F"/>
    <w:rPr>
      <w:rFonts w:ascii="Garamond" w:hAnsi="Garamond"/>
      <w:sz w:val="24"/>
      <w:szCs w:val="24"/>
    </w:rPr>
  </w:style>
  <w:style w:type="paragraph" w:styleId="Rodap">
    <w:name w:val="footer"/>
    <w:basedOn w:val="Normal"/>
    <w:link w:val="RodapCarcter"/>
    <w:uiPriority w:val="99"/>
    <w:rsid w:val="00BC3D1F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link w:val="Rodap"/>
    <w:uiPriority w:val="99"/>
    <w:rsid w:val="00BC3D1F"/>
    <w:rPr>
      <w:rFonts w:ascii="Garamond" w:hAnsi="Garamond"/>
      <w:sz w:val="24"/>
      <w:szCs w:val="24"/>
    </w:rPr>
  </w:style>
  <w:style w:type="character" w:customStyle="1" w:styleId="CharChar2">
    <w:name w:val="Char Char2"/>
    <w:rsid w:val="00794B37"/>
    <w:rPr>
      <w:rFonts w:ascii="Garamond" w:hAnsi="Garamond"/>
      <w:sz w:val="24"/>
      <w:szCs w:val="24"/>
    </w:rPr>
  </w:style>
  <w:style w:type="paragraph" w:customStyle="1" w:styleId="Endereodoremetente">
    <w:name w:val="Endereço do remetente"/>
    <w:basedOn w:val="Normal"/>
    <w:rsid w:val="0093052C"/>
    <w:pPr>
      <w:keepLines/>
      <w:suppressAutoHyphens/>
      <w:spacing w:line="200" w:lineRule="atLeast"/>
      <w:jc w:val="left"/>
    </w:pPr>
    <w:rPr>
      <w:rFonts w:ascii="Arial" w:hAnsi="Arial"/>
      <w:spacing w:val="-2"/>
      <w:sz w:val="16"/>
      <w:szCs w:val="20"/>
      <w:lang w:eastAsia="ar-SA"/>
    </w:rPr>
  </w:style>
  <w:style w:type="character" w:styleId="Hiperligao">
    <w:name w:val="Hyperlink"/>
    <w:rsid w:val="0093052C"/>
    <w:rPr>
      <w:color w:val="0000FF"/>
      <w:u w:val="single"/>
    </w:rPr>
  </w:style>
  <w:style w:type="character" w:customStyle="1" w:styleId="lwcollapsibleareatitle">
    <w:name w:val="lw_collapsiblearea_title"/>
    <w:rsid w:val="00733FB6"/>
  </w:style>
  <w:style w:type="character" w:customStyle="1" w:styleId="apple-converted-space">
    <w:name w:val="apple-converted-space"/>
    <w:rsid w:val="00733FB6"/>
  </w:style>
  <w:style w:type="character" w:styleId="Forte">
    <w:name w:val="Strong"/>
    <w:uiPriority w:val="22"/>
    <w:qFormat/>
    <w:rsid w:val="006F38F2"/>
    <w:rPr>
      <w:b/>
      <w:bCs/>
    </w:rPr>
  </w:style>
  <w:style w:type="paragraph" w:styleId="PargrafodaLista">
    <w:name w:val="List Paragraph"/>
    <w:basedOn w:val="Normal"/>
    <w:uiPriority w:val="34"/>
    <w:qFormat/>
    <w:rsid w:val="003B7FA5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3B7FA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rsid w:val="00611B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611B52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611B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1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0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80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1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8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97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1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7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57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71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398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3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1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31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039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271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0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4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9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8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7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8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1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8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6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3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9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no%20Lectivo%202015-2016\PTIC\Modelos%20AECP\Modelo%20Geral%20(Vertical)%20-%20vs1.0.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5A781004A6942A09709DC1243540C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0D1C22-EE59-498D-98BE-2B7931F2D778}"/>
      </w:docPartPr>
      <w:docPartBody>
        <w:p w:rsidR="00D11831" w:rsidRDefault="00236491">
          <w:r w:rsidRPr="00FC7D81">
            <w:rPr>
              <w:rStyle w:val="TextodoMarcadordePosio"/>
            </w:rPr>
            <w:t>[Estado]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0504C"/>
    <w:rsid w:val="000D4413"/>
    <w:rsid w:val="0019124C"/>
    <w:rsid w:val="00236491"/>
    <w:rsid w:val="0025709F"/>
    <w:rsid w:val="00287E29"/>
    <w:rsid w:val="0038475B"/>
    <w:rsid w:val="003C699D"/>
    <w:rsid w:val="00457299"/>
    <w:rsid w:val="00582A11"/>
    <w:rsid w:val="005E2FDE"/>
    <w:rsid w:val="006A5845"/>
    <w:rsid w:val="00763D01"/>
    <w:rsid w:val="00885A1D"/>
    <w:rsid w:val="009C3389"/>
    <w:rsid w:val="00A14ECF"/>
    <w:rsid w:val="00B0504C"/>
    <w:rsid w:val="00B454A7"/>
    <w:rsid w:val="00BC1BFD"/>
    <w:rsid w:val="00BC236C"/>
    <w:rsid w:val="00C9373C"/>
    <w:rsid w:val="00CA119F"/>
    <w:rsid w:val="00D11831"/>
    <w:rsid w:val="00D256FC"/>
    <w:rsid w:val="00D832AD"/>
    <w:rsid w:val="00ED7E4E"/>
    <w:rsid w:val="00FC02C7"/>
    <w:rsid w:val="00FC22D8"/>
    <w:rsid w:val="00FF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236491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111D3-7978-4184-9E1E-F6FDA5185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Geral (Vertical) - vs1.0.0</Template>
  <TotalTime>0</TotalTime>
  <Pages>2</Pages>
  <Words>316</Words>
  <Characters>1712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Modelo RAA</vt:lpstr>
      <vt:lpstr> </vt:lpstr>
    </vt:vector>
  </TitlesOfParts>
  <Company>M. E. - GEPE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RAA</dc:title>
  <dc:creator>Marco Caetano;RF;Rui Neto</dc:creator>
  <cp:lastModifiedBy>Beatriz Rodrigues</cp:lastModifiedBy>
  <cp:revision>2</cp:revision>
  <cp:lastPrinted>2015-11-16T11:38:00Z</cp:lastPrinted>
  <dcterms:created xsi:type="dcterms:W3CDTF">2025-03-22T19:07:00Z</dcterms:created>
  <dcterms:modified xsi:type="dcterms:W3CDTF">2025-03-22T19:07:00Z</dcterms:modified>
  <cp:contentStatus>vs1.0.1</cp:contentStatus>
</cp:coreProperties>
</file>